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9812C" w14:textId="29515DA7" w:rsidR="000A56AD" w:rsidRPr="000A56AD" w:rsidRDefault="00BA042E" w:rsidP="000A56AD">
      <w:pPr>
        <w:rPr>
          <w:i/>
          <w:iCs/>
          <w:sz w:val="20"/>
          <w:szCs w:val="20"/>
          <w:lang w:val="en-GB"/>
        </w:rPr>
      </w:pPr>
      <w:r>
        <w:rPr>
          <w:sz w:val="20"/>
          <w:szCs w:val="20"/>
          <w:lang w:val="en-GB"/>
        </w:rPr>
        <w:t>Ola Nordmann</w:t>
      </w:r>
    </w:p>
    <w:p w14:paraId="48AD8E49" w14:textId="26B95632" w:rsidR="000A56AD" w:rsidRPr="00BA042E" w:rsidRDefault="00BA042E" w:rsidP="000A56AD">
      <w:pPr>
        <w:rPr>
          <w:i/>
          <w:iCs/>
          <w:sz w:val="20"/>
          <w:szCs w:val="20"/>
        </w:rPr>
      </w:pPr>
      <w:r w:rsidRPr="00BA042E">
        <w:rPr>
          <w:sz w:val="20"/>
          <w:szCs w:val="20"/>
        </w:rPr>
        <w:t>Selskap</w:t>
      </w:r>
    </w:p>
    <w:p w14:paraId="45386754" w14:textId="47294807" w:rsidR="000A56AD" w:rsidRPr="00BA042E" w:rsidRDefault="00BA042E" w:rsidP="000A56AD">
      <w:pPr>
        <w:rPr>
          <w:i/>
          <w:iCs/>
          <w:sz w:val="20"/>
          <w:szCs w:val="20"/>
        </w:rPr>
      </w:pPr>
      <w:r w:rsidRPr="00BA042E">
        <w:rPr>
          <w:sz w:val="20"/>
          <w:szCs w:val="20"/>
        </w:rPr>
        <w:t>Adresse</w:t>
      </w:r>
    </w:p>
    <w:p w14:paraId="1FE0CF12" w14:textId="41AEC0F1" w:rsidR="000A56AD" w:rsidRPr="00BA042E" w:rsidRDefault="00BA042E" w:rsidP="000A56AD">
      <w:pPr>
        <w:rPr>
          <w:i/>
          <w:iCs/>
          <w:sz w:val="20"/>
          <w:szCs w:val="20"/>
        </w:rPr>
      </w:pPr>
      <w:r w:rsidRPr="00BA042E">
        <w:rPr>
          <w:sz w:val="20"/>
          <w:szCs w:val="20"/>
        </w:rPr>
        <w:t xml:space="preserve">Postnummer og </w:t>
      </w:r>
      <w:proofErr w:type="spellStart"/>
      <w:r>
        <w:rPr>
          <w:sz w:val="20"/>
          <w:szCs w:val="20"/>
        </w:rPr>
        <w:t>posttsted</w:t>
      </w:r>
      <w:proofErr w:type="spellEnd"/>
    </w:p>
    <w:p w14:paraId="5180EDD0" w14:textId="2233A1A5" w:rsidR="007A174C" w:rsidRPr="000A56AD" w:rsidRDefault="007A174C" w:rsidP="000A56AD">
      <w:pPr>
        <w:rPr>
          <w:sz w:val="20"/>
          <w:szCs w:val="20"/>
        </w:rPr>
      </w:pPr>
    </w:p>
    <w:p w14:paraId="31CD0145" w14:textId="20B6951A" w:rsidR="000A56AD" w:rsidRPr="000A56AD" w:rsidRDefault="000A56AD" w:rsidP="000A56AD">
      <w:pPr>
        <w:rPr>
          <w:sz w:val="20"/>
          <w:szCs w:val="20"/>
        </w:rPr>
      </w:pPr>
    </w:p>
    <w:p w14:paraId="1782C28A" w14:textId="0E6DF589" w:rsidR="000A56AD" w:rsidRPr="000A56AD" w:rsidRDefault="000A56AD" w:rsidP="000A56AD">
      <w:pPr>
        <w:rPr>
          <w:sz w:val="20"/>
          <w:szCs w:val="20"/>
        </w:rPr>
      </w:pPr>
    </w:p>
    <w:p w14:paraId="2B715499" w14:textId="35C74487" w:rsidR="000A56AD" w:rsidRPr="000A56AD" w:rsidRDefault="000A56AD" w:rsidP="000A56AD">
      <w:pPr>
        <w:rPr>
          <w:sz w:val="20"/>
          <w:szCs w:val="20"/>
        </w:rPr>
      </w:pPr>
    </w:p>
    <w:p w14:paraId="389CCBCE" w14:textId="724372BA" w:rsidR="000A56AD" w:rsidRPr="000A56AD" w:rsidRDefault="000A56AD" w:rsidP="000A56AD">
      <w:pPr>
        <w:rPr>
          <w:sz w:val="20"/>
          <w:szCs w:val="20"/>
        </w:rPr>
      </w:pPr>
    </w:p>
    <w:p w14:paraId="2095420F" w14:textId="1913EFED" w:rsidR="000A56AD" w:rsidRPr="000A56AD" w:rsidRDefault="000A56AD" w:rsidP="000A56AD">
      <w:pPr>
        <w:rPr>
          <w:sz w:val="20"/>
          <w:szCs w:val="20"/>
        </w:rPr>
      </w:pPr>
    </w:p>
    <w:p w14:paraId="5D381795" w14:textId="1E04E055" w:rsidR="000A56AD" w:rsidRPr="000A56AD" w:rsidRDefault="000F45A3" w:rsidP="000A56AD">
      <w:pPr>
        <w:pStyle w:val="CUSTOMBodyText"/>
        <w:rPr>
          <w:szCs w:val="20"/>
          <w:lang w:val="de-DE"/>
        </w:rPr>
      </w:pPr>
      <w:proofErr w:type="spellStart"/>
      <w:r>
        <w:rPr>
          <w:szCs w:val="20"/>
          <w:lang w:val="de-DE"/>
        </w:rPr>
        <w:t>Referanse</w:t>
      </w:r>
      <w:proofErr w:type="spellEnd"/>
      <w:r>
        <w:rPr>
          <w:szCs w:val="20"/>
          <w:lang w:val="de-DE"/>
        </w:rPr>
        <w:t>:</w:t>
      </w:r>
    </w:p>
    <w:p w14:paraId="4BED8C57" w14:textId="77777777" w:rsidR="000A56AD" w:rsidRDefault="000A56AD" w:rsidP="000A56AD">
      <w:pPr>
        <w:pStyle w:val="CUSTOMBodyText"/>
        <w:rPr>
          <w:szCs w:val="20"/>
          <w:lang w:val="de-DE"/>
        </w:rPr>
      </w:pPr>
    </w:p>
    <w:p w14:paraId="063198F7" w14:textId="77777777" w:rsidR="000F45A3" w:rsidRPr="000A56AD" w:rsidRDefault="000F45A3" w:rsidP="000A56AD">
      <w:pPr>
        <w:pStyle w:val="CUSTOMBodyText"/>
        <w:rPr>
          <w:szCs w:val="20"/>
          <w:lang w:val="de-DE"/>
        </w:rPr>
      </w:pPr>
    </w:p>
    <w:p w14:paraId="732DBDF1" w14:textId="17F3CD94" w:rsidR="000A56AD" w:rsidRPr="000A56AD" w:rsidRDefault="000F45A3" w:rsidP="000A56AD">
      <w:pPr>
        <w:rPr>
          <w:color w:val="000000"/>
          <w:kern w:val="12"/>
          <w:sz w:val="20"/>
          <w:szCs w:val="20"/>
          <w:lang w:val="de-DE"/>
        </w:rPr>
      </w:pPr>
      <w:proofErr w:type="spellStart"/>
      <w:r>
        <w:rPr>
          <w:color w:val="000000"/>
          <w:kern w:val="12"/>
          <w:sz w:val="20"/>
          <w:szCs w:val="20"/>
          <w:lang w:val="de-DE"/>
        </w:rPr>
        <w:t>Tekst</w:t>
      </w:r>
      <w:proofErr w:type="spellEnd"/>
    </w:p>
    <w:p w14:paraId="65513E28" w14:textId="77777777" w:rsidR="000F45A3" w:rsidRPr="000A56AD" w:rsidRDefault="000F45A3" w:rsidP="000F45A3">
      <w:pPr>
        <w:rPr>
          <w:color w:val="000000"/>
          <w:kern w:val="12"/>
          <w:sz w:val="20"/>
          <w:szCs w:val="20"/>
          <w:lang w:val="de-DE"/>
        </w:rPr>
      </w:pPr>
      <w:proofErr w:type="spellStart"/>
      <w:r>
        <w:rPr>
          <w:color w:val="000000"/>
          <w:kern w:val="12"/>
          <w:sz w:val="20"/>
          <w:szCs w:val="20"/>
          <w:lang w:val="de-DE"/>
        </w:rPr>
        <w:t>Tekst</w:t>
      </w:r>
      <w:proofErr w:type="spellEnd"/>
    </w:p>
    <w:p w14:paraId="76B9D0F2" w14:textId="77777777" w:rsidR="000F45A3" w:rsidRPr="000A56AD" w:rsidRDefault="000F45A3" w:rsidP="000F45A3">
      <w:pPr>
        <w:rPr>
          <w:color w:val="000000"/>
          <w:kern w:val="12"/>
          <w:sz w:val="20"/>
          <w:szCs w:val="20"/>
          <w:lang w:val="de-DE"/>
        </w:rPr>
      </w:pPr>
      <w:proofErr w:type="spellStart"/>
      <w:r>
        <w:rPr>
          <w:color w:val="000000"/>
          <w:kern w:val="12"/>
          <w:sz w:val="20"/>
          <w:szCs w:val="20"/>
          <w:lang w:val="de-DE"/>
        </w:rPr>
        <w:t>Tekst</w:t>
      </w:r>
      <w:proofErr w:type="spellEnd"/>
    </w:p>
    <w:p w14:paraId="3CDCCCAC" w14:textId="77777777" w:rsidR="000A56AD" w:rsidRDefault="000A56AD" w:rsidP="000A56AD">
      <w:pPr>
        <w:pStyle w:val="CUSTOMBodyTextSign-off"/>
        <w:rPr>
          <w:szCs w:val="20"/>
          <w:lang w:val="de-DE"/>
        </w:rPr>
      </w:pPr>
    </w:p>
    <w:p w14:paraId="40AFE7D4" w14:textId="77777777" w:rsidR="000F45A3" w:rsidRDefault="000F45A3" w:rsidP="000F45A3">
      <w:pPr>
        <w:pStyle w:val="CUSTOMBodyText"/>
        <w:rPr>
          <w:lang w:val="de-DE"/>
        </w:rPr>
      </w:pPr>
    </w:p>
    <w:p w14:paraId="1C1975BD" w14:textId="77777777" w:rsidR="000F45A3" w:rsidRPr="000F45A3" w:rsidRDefault="000F45A3" w:rsidP="000F45A3">
      <w:pPr>
        <w:pStyle w:val="CUSTOMBodyText"/>
        <w:rPr>
          <w:lang w:val="de-DE"/>
        </w:rPr>
      </w:pPr>
    </w:p>
    <w:p w14:paraId="7DA4C1B7" w14:textId="77777777" w:rsidR="000A56AD" w:rsidRPr="000A56AD" w:rsidRDefault="000A56AD" w:rsidP="000A56AD">
      <w:pPr>
        <w:pStyle w:val="CUSTOMBodyTextSign-off"/>
        <w:rPr>
          <w:szCs w:val="20"/>
          <w:lang w:val="de-DE"/>
        </w:rPr>
      </w:pPr>
    </w:p>
    <w:p w14:paraId="1909E7B6" w14:textId="77777777" w:rsidR="000F45A3" w:rsidRDefault="000F45A3" w:rsidP="000A56AD">
      <w:pPr>
        <w:pStyle w:val="CUSTOMBodyTextSign-off"/>
        <w:rPr>
          <w:szCs w:val="20"/>
        </w:rPr>
      </w:pPr>
    </w:p>
    <w:p w14:paraId="34A88484" w14:textId="19DB9C5A" w:rsidR="000A56AD" w:rsidRPr="000A56AD" w:rsidRDefault="000F45A3" w:rsidP="000A56AD">
      <w:pPr>
        <w:pStyle w:val="CUSTOMBodyTextSign-off"/>
        <w:rPr>
          <w:szCs w:val="20"/>
        </w:rPr>
      </w:pPr>
      <w:r>
        <w:rPr>
          <w:szCs w:val="20"/>
        </w:rPr>
        <w:t xml:space="preserve">Med </w:t>
      </w:r>
      <w:proofErr w:type="spellStart"/>
      <w:r>
        <w:rPr>
          <w:szCs w:val="20"/>
        </w:rPr>
        <w:t>vennlig</w:t>
      </w:r>
      <w:proofErr w:type="spellEnd"/>
      <w:r>
        <w:rPr>
          <w:szCs w:val="20"/>
        </w:rPr>
        <w:t xml:space="preserve"> </w:t>
      </w:r>
      <w:proofErr w:type="spellStart"/>
      <w:r>
        <w:rPr>
          <w:szCs w:val="20"/>
        </w:rPr>
        <w:t>hilsen</w:t>
      </w:r>
      <w:proofErr w:type="spellEnd"/>
    </w:p>
    <w:p w14:paraId="2CE80C99" w14:textId="77777777" w:rsidR="000A56AD" w:rsidRPr="000A56AD" w:rsidRDefault="000A56AD" w:rsidP="000A56AD">
      <w:pPr>
        <w:rPr>
          <w:sz w:val="20"/>
          <w:szCs w:val="20"/>
        </w:rPr>
      </w:pPr>
    </w:p>
    <w:sectPr w:rsidR="000A56AD" w:rsidRPr="000A56AD" w:rsidSect="00066AE5">
      <w:headerReference w:type="default" r:id="rId10"/>
      <w:pgSz w:w="11906" w:h="16838"/>
      <w:pgMar w:top="2552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BA652" w14:textId="77777777" w:rsidR="00066AE5" w:rsidRDefault="00066AE5" w:rsidP="00D925A6">
      <w:r>
        <w:separator/>
      </w:r>
    </w:p>
  </w:endnote>
  <w:endnote w:type="continuationSeparator" w:id="0">
    <w:p w14:paraId="24747344" w14:textId="77777777" w:rsidR="00066AE5" w:rsidRDefault="00066AE5" w:rsidP="00D925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A5FDC" w14:textId="77777777" w:rsidR="00066AE5" w:rsidRDefault="00066AE5" w:rsidP="00D925A6">
      <w:r>
        <w:separator/>
      </w:r>
    </w:p>
  </w:footnote>
  <w:footnote w:type="continuationSeparator" w:id="0">
    <w:p w14:paraId="3F619BF6" w14:textId="77777777" w:rsidR="00066AE5" w:rsidRDefault="00066AE5" w:rsidP="00D925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9FAD9" w14:textId="7AC07A9C" w:rsidR="00D925A6" w:rsidRDefault="00D925A6">
    <w:pPr>
      <w:pStyle w:val="Toppteks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0" wp14:anchorId="452CA370" wp14:editId="1C21EF03">
              <wp:simplePos x="0" y="0"/>
              <wp:positionH relativeFrom="column">
                <wp:posOffset>4828341</wp:posOffset>
              </wp:positionH>
              <wp:positionV relativeFrom="page">
                <wp:posOffset>1080135</wp:posOffset>
              </wp:positionV>
              <wp:extent cx="1116000" cy="892800"/>
              <wp:effectExtent l="0" t="0" r="1905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16000" cy="8928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1C8F251" w14:textId="77777777" w:rsidR="006B6372" w:rsidRPr="006B6372" w:rsidRDefault="006B6372">
                          <w:pPr>
                            <w:rPr>
                              <w:rFonts w:cstheme="minorHAnsi"/>
                              <w:sz w:val="15"/>
                              <w:szCs w:val="15"/>
                            </w:rPr>
                          </w:pPr>
                          <w:r w:rsidRPr="006B6372">
                            <w:rPr>
                              <w:rFonts w:cstheme="minorHAnsi"/>
                              <w:sz w:val="15"/>
                              <w:szCs w:val="15"/>
                            </w:rPr>
                            <w:t xml:space="preserve">Postboks 5504 Voiebyen </w:t>
                          </w:r>
                        </w:p>
                        <w:p w14:paraId="0619FEBA" w14:textId="18DB0309" w:rsidR="006B6372" w:rsidRPr="006B6372" w:rsidRDefault="006B6372">
                          <w:pPr>
                            <w:rPr>
                              <w:rFonts w:cstheme="minorHAnsi"/>
                              <w:sz w:val="15"/>
                              <w:szCs w:val="15"/>
                            </w:rPr>
                          </w:pPr>
                          <w:r w:rsidRPr="006B6372">
                            <w:rPr>
                              <w:rFonts w:cstheme="minorHAnsi"/>
                              <w:sz w:val="15"/>
                              <w:szCs w:val="15"/>
                            </w:rPr>
                            <w:t xml:space="preserve">4677 Kristiansand </w:t>
                          </w:r>
                        </w:p>
                        <w:p w14:paraId="22AAED38" w14:textId="21D48E06" w:rsidR="006B6372" w:rsidRDefault="00000000">
                          <w:pPr>
                            <w:rPr>
                              <w:rFonts w:cstheme="minorHAnsi"/>
                              <w:sz w:val="15"/>
                              <w:szCs w:val="15"/>
                            </w:rPr>
                          </w:pPr>
                          <w:hyperlink r:id="rId1" w:history="1">
                            <w:r w:rsidR="006B6372" w:rsidRPr="002024E4">
                              <w:rPr>
                                <w:rStyle w:val="Hyperkobling"/>
                                <w:rFonts w:cstheme="minorHAnsi"/>
                                <w:sz w:val="15"/>
                                <w:szCs w:val="15"/>
                              </w:rPr>
                              <w:t>www.oneco.no</w:t>
                            </w:r>
                          </w:hyperlink>
                        </w:p>
                        <w:p w14:paraId="33F6228B" w14:textId="72594CCD" w:rsidR="006B6372" w:rsidRDefault="006B6372">
                          <w:pPr>
                            <w:rPr>
                              <w:rFonts w:cstheme="minorHAnsi"/>
                              <w:sz w:val="15"/>
                              <w:szCs w:val="15"/>
                            </w:rPr>
                          </w:pPr>
                        </w:p>
                        <w:p w14:paraId="66E43F65" w14:textId="204296FB" w:rsidR="006B6372" w:rsidRDefault="006B6372">
                          <w:pPr>
                            <w:rPr>
                              <w:rFonts w:cstheme="minorHAnsi"/>
                              <w:sz w:val="15"/>
                              <w:szCs w:val="15"/>
                              <w:lang w:val="da-DK"/>
                            </w:rPr>
                          </w:pPr>
                          <w:r>
                            <w:rPr>
                              <w:rFonts w:cstheme="minorHAnsi"/>
                              <w:sz w:val="15"/>
                              <w:szCs w:val="15"/>
                              <w:lang w:val="da-DK"/>
                            </w:rPr>
                            <w:t>+47</w:t>
                          </w:r>
                          <w:r w:rsidR="00BA042E">
                            <w:rPr>
                              <w:rFonts w:cstheme="minorHAnsi"/>
                              <w:sz w:val="15"/>
                              <w:szCs w:val="15"/>
                              <w:lang w:val="da-DK"/>
                            </w:rPr>
                            <w:t> 915 02121</w:t>
                          </w:r>
                        </w:p>
                        <w:p w14:paraId="045084CF" w14:textId="1B2BCCAF" w:rsidR="006B6372" w:rsidRDefault="00000000">
                          <w:pPr>
                            <w:rPr>
                              <w:rFonts w:cstheme="minorHAnsi"/>
                              <w:sz w:val="15"/>
                              <w:szCs w:val="15"/>
                              <w:lang w:val="da-DK"/>
                            </w:rPr>
                          </w:pPr>
                          <w:hyperlink r:id="rId2" w:history="1">
                            <w:r w:rsidR="006B6372" w:rsidRPr="002024E4">
                              <w:rPr>
                                <w:rStyle w:val="Hyperkobling"/>
                                <w:rFonts w:cstheme="minorHAnsi"/>
                                <w:sz w:val="15"/>
                                <w:szCs w:val="15"/>
                                <w:lang w:val="da-DK"/>
                              </w:rPr>
                              <w:t>post@oneco.no</w:t>
                            </w:r>
                          </w:hyperlink>
                        </w:p>
                        <w:p w14:paraId="00E9FEFE" w14:textId="71002A61" w:rsidR="006B6372" w:rsidRPr="006B6372" w:rsidRDefault="006B6372">
                          <w:pPr>
                            <w:rPr>
                              <w:lang w:val="da-DK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52CA37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0.2pt;margin-top:85.05pt;width:87.85pt;height:70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" o:allowoverlap="f" fillcolor="white [3201]" stroked="f" strokeweight=".5pt">
              <v:textbox inset="0,0,0,0">
                <w:txbxContent>
                  <w:p w14:paraId="71C8F251" w14:textId="77777777" w:rsidR="006B6372" w:rsidRPr="006B6372" w:rsidRDefault="006B6372">
                    <w:pPr>
                      <w:rPr>
                        <w:rFonts w:cstheme="minorHAnsi"/>
                        <w:sz w:val="15"/>
                        <w:szCs w:val="15"/>
                      </w:rPr>
                    </w:pPr>
                    <w:r w:rsidRPr="006B6372">
                      <w:rPr>
                        <w:rFonts w:cstheme="minorHAnsi"/>
                        <w:sz w:val="15"/>
                        <w:szCs w:val="15"/>
                      </w:rPr>
                      <w:t xml:space="preserve">Postboks 5504 Voiebyen </w:t>
                    </w:r>
                  </w:p>
                  <w:p w14:paraId="0619FEBA" w14:textId="18DB0309" w:rsidR="006B6372" w:rsidRPr="006B6372" w:rsidRDefault="006B6372">
                    <w:pPr>
                      <w:rPr>
                        <w:rFonts w:cstheme="minorHAnsi"/>
                        <w:sz w:val="15"/>
                        <w:szCs w:val="15"/>
                      </w:rPr>
                    </w:pPr>
                    <w:r w:rsidRPr="006B6372">
                      <w:rPr>
                        <w:rFonts w:cstheme="minorHAnsi"/>
                        <w:sz w:val="15"/>
                        <w:szCs w:val="15"/>
                      </w:rPr>
                      <w:t xml:space="preserve">4677 Kristiansand </w:t>
                    </w:r>
                  </w:p>
                  <w:p w14:paraId="22AAED38" w14:textId="21D48E06" w:rsidR="006B6372" w:rsidRDefault="000F45A3">
                    <w:pPr>
                      <w:rPr>
                        <w:rFonts w:cstheme="minorHAnsi"/>
                        <w:sz w:val="15"/>
                        <w:szCs w:val="15"/>
                      </w:rPr>
                    </w:pPr>
                    <w:hyperlink r:id="rId3" w:history="1">
                      <w:r w:rsidR="006B6372" w:rsidRPr="002024E4">
                        <w:rPr>
                          <w:rStyle w:val="Hyperkobling"/>
                          <w:rFonts w:cstheme="minorHAnsi"/>
                          <w:sz w:val="15"/>
                          <w:szCs w:val="15"/>
                        </w:rPr>
                        <w:t>www.oneco.no</w:t>
                      </w:r>
                    </w:hyperlink>
                  </w:p>
                  <w:p w14:paraId="33F6228B" w14:textId="72594CCD" w:rsidR="006B6372" w:rsidRDefault="006B6372">
                    <w:pPr>
                      <w:rPr>
                        <w:rFonts w:cstheme="minorHAnsi"/>
                        <w:sz w:val="15"/>
                        <w:szCs w:val="15"/>
                      </w:rPr>
                    </w:pPr>
                  </w:p>
                  <w:p w14:paraId="66E43F65" w14:textId="204296FB" w:rsidR="006B6372" w:rsidRDefault="006B6372">
                    <w:pPr>
                      <w:rPr>
                        <w:rFonts w:cstheme="minorHAnsi"/>
                        <w:sz w:val="15"/>
                        <w:szCs w:val="15"/>
                        <w:lang w:val="da-DK"/>
                      </w:rPr>
                    </w:pPr>
                    <w:r>
                      <w:rPr>
                        <w:rFonts w:cstheme="minorHAnsi"/>
                        <w:sz w:val="15"/>
                        <w:szCs w:val="15"/>
                        <w:lang w:val="da-DK"/>
                      </w:rPr>
                      <w:t>+47</w:t>
                    </w:r>
                    <w:r w:rsidR="00BA042E">
                      <w:rPr>
                        <w:rFonts w:cstheme="minorHAnsi"/>
                        <w:sz w:val="15"/>
                        <w:szCs w:val="15"/>
                        <w:lang w:val="da-DK"/>
                      </w:rPr>
                      <w:t> 915 02121</w:t>
                    </w:r>
                  </w:p>
                  <w:p w14:paraId="045084CF" w14:textId="1B2BCCAF" w:rsidR="006B6372" w:rsidRDefault="000F45A3">
                    <w:pPr>
                      <w:rPr>
                        <w:rFonts w:cstheme="minorHAnsi"/>
                        <w:sz w:val="15"/>
                        <w:szCs w:val="15"/>
                        <w:lang w:val="da-DK"/>
                      </w:rPr>
                    </w:pPr>
                    <w:hyperlink r:id="rId4" w:history="1">
                      <w:r w:rsidR="006B6372" w:rsidRPr="002024E4">
                        <w:rPr>
                          <w:rStyle w:val="Hyperkobling"/>
                          <w:rFonts w:cstheme="minorHAnsi"/>
                          <w:sz w:val="15"/>
                          <w:szCs w:val="15"/>
                          <w:lang w:val="da-DK"/>
                        </w:rPr>
                        <w:t>post@oneco.no</w:t>
                      </w:r>
                    </w:hyperlink>
                  </w:p>
                  <w:p w14:paraId="00E9FEFE" w14:textId="71002A61" w:rsidR="006B6372" w:rsidRPr="006B6372" w:rsidRDefault="006B6372">
                    <w:pPr>
                      <w:rPr>
                        <w:lang w:val="da-DK"/>
                      </w:rPr>
                    </w:pPr>
                  </w:p>
                </w:txbxContent>
              </v:textbox>
              <w10:wrap anchory="page"/>
              <w10:anchorlock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7BD14B43" wp14:editId="270A6BC7">
          <wp:simplePos x="0" y="0"/>
          <wp:positionH relativeFrom="margin">
            <wp:align>right</wp:align>
          </wp:positionH>
          <wp:positionV relativeFrom="page">
            <wp:posOffset>540385</wp:posOffset>
          </wp:positionV>
          <wp:extent cx="1656000" cy="338400"/>
          <wp:effectExtent l="0" t="0" r="0" b="5080"/>
          <wp:wrapSquare wrapText="bothSides"/>
          <wp:docPr id="1" name="Picture 1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6000" cy="33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5A6"/>
    <w:rsid w:val="00066AE5"/>
    <w:rsid w:val="000A56AD"/>
    <w:rsid w:val="000F45A3"/>
    <w:rsid w:val="001971B6"/>
    <w:rsid w:val="00326623"/>
    <w:rsid w:val="003E6D95"/>
    <w:rsid w:val="006B6372"/>
    <w:rsid w:val="0071238C"/>
    <w:rsid w:val="007A174C"/>
    <w:rsid w:val="00BA042E"/>
    <w:rsid w:val="00D925A6"/>
    <w:rsid w:val="00ED7AD2"/>
    <w:rsid w:val="00F7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BF41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6B637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0183B" w:themeColor="accent1" w:themeShade="BF"/>
      <w:sz w:val="32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D925A6"/>
    <w:pPr>
      <w:tabs>
        <w:tab w:val="center" w:pos="4513"/>
        <w:tab w:val="right" w:pos="9026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D925A6"/>
  </w:style>
  <w:style w:type="paragraph" w:styleId="Bunntekst">
    <w:name w:val="footer"/>
    <w:basedOn w:val="Normal"/>
    <w:link w:val="BunntekstTegn"/>
    <w:uiPriority w:val="99"/>
    <w:unhideWhenUsed/>
    <w:rsid w:val="00D925A6"/>
    <w:pPr>
      <w:tabs>
        <w:tab w:val="center" w:pos="4513"/>
        <w:tab w:val="right" w:pos="9026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D925A6"/>
  </w:style>
  <w:style w:type="paragraph" w:customStyle="1" w:styleId="BasicParagraph">
    <w:name w:val="[Basic Paragraph]"/>
    <w:basedOn w:val="Normal"/>
    <w:uiPriority w:val="99"/>
    <w:rsid w:val="006B6372"/>
    <w:pPr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 w:cs="Times New Roman"/>
      <w:color w:val="000000"/>
      <w:lang w:val="en-GB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6B6372"/>
    <w:rPr>
      <w:rFonts w:asciiTheme="majorHAnsi" w:eastAsiaTheme="majorEastAsia" w:hAnsiTheme="majorHAnsi" w:cstheme="majorBidi"/>
      <w:color w:val="30183B" w:themeColor="accent1" w:themeShade="BF"/>
      <w:sz w:val="32"/>
      <w:szCs w:val="32"/>
    </w:rPr>
  </w:style>
  <w:style w:type="character" w:styleId="Hyperkobling">
    <w:name w:val="Hyperlink"/>
    <w:basedOn w:val="Standardskriftforavsnitt"/>
    <w:uiPriority w:val="99"/>
    <w:unhideWhenUsed/>
    <w:rsid w:val="006B6372"/>
    <w:rPr>
      <w:color w:val="6C1C6C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6B6372"/>
    <w:rPr>
      <w:color w:val="605E5C"/>
      <w:shd w:val="clear" w:color="auto" w:fill="E1DFDD"/>
    </w:rPr>
  </w:style>
  <w:style w:type="paragraph" w:customStyle="1" w:styleId="CUSTOMBodyText">
    <w:name w:val="CUSTOM_Body Text"/>
    <w:basedOn w:val="Normal"/>
    <w:qFormat/>
    <w:rsid w:val="000A56AD"/>
    <w:pPr>
      <w:tabs>
        <w:tab w:val="left" w:pos="6237"/>
      </w:tabs>
      <w:suppressAutoHyphens/>
      <w:spacing w:line="240" w:lineRule="atLeast"/>
    </w:pPr>
    <w:rPr>
      <w:rFonts w:ascii="Arial" w:hAnsi="Arial"/>
      <w:color w:val="000000"/>
      <w:kern w:val="12"/>
      <w:sz w:val="20"/>
      <w:szCs w:val="22"/>
      <w:lang w:val="en-US"/>
    </w:rPr>
  </w:style>
  <w:style w:type="paragraph" w:customStyle="1" w:styleId="CUSTOMBodyTextSign-off">
    <w:name w:val="CUSTOM_Body Text Sign-off"/>
    <w:basedOn w:val="CUSTOMBodyText"/>
    <w:next w:val="CUSTOMBodyText"/>
    <w:qFormat/>
    <w:rsid w:val="000A56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oneco.no" TargetMode="External"/><Relationship Id="rId2" Type="http://schemas.openxmlformats.org/officeDocument/2006/relationships/hyperlink" Target="mailto:post@oneco.no" TargetMode="External"/><Relationship Id="rId1" Type="http://schemas.openxmlformats.org/officeDocument/2006/relationships/hyperlink" Target="http://www.oneco.no" TargetMode="External"/><Relationship Id="rId5" Type="http://schemas.openxmlformats.org/officeDocument/2006/relationships/image" Target="media/image1.png"/><Relationship Id="rId4" Type="http://schemas.openxmlformats.org/officeDocument/2006/relationships/hyperlink" Target="mailto:post@oneco.no" TargetMode="External"/></Relationships>
</file>

<file path=word/theme/theme1.xml><?xml version="1.0" encoding="utf-8"?>
<a:theme xmlns:a="http://schemas.openxmlformats.org/drawingml/2006/main" name="tema_OC">
  <a:themeElements>
    <a:clrScheme name="OneCo">
      <a:dk1>
        <a:srgbClr val="000000"/>
      </a:dk1>
      <a:lt1>
        <a:srgbClr val="FFFFFF"/>
      </a:lt1>
      <a:dk2>
        <a:srgbClr val="6C1C6C"/>
      </a:dk2>
      <a:lt2>
        <a:srgbClr val="FFFCF3"/>
      </a:lt2>
      <a:accent1>
        <a:srgbClr val="41204F"/>
      </a:accent1>
      <a:accent2>
        <a:srgbClr val="006E57"/>
      </a:accent2>
      <a:accent3>
        <a:srgbClr val="169957"/>
      </a:accent3>
      <a:accent4>
        <a:srgbClr val="1861AB"/>
      </a:accent4>
      <a:accent5>
        <a:srgbClr val="33AED6"/>
      </a:accent5>
      <a:accent6>
        <a:srgbClr val="F09000"/>
      </a:accent6>
      <a:hlink>
        <a:srgbClr val="6C1C6C"/>
      </a:hlink>
      <a:folHlink>
        <a:srgbClr val="41204F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6C5F7C"/>
        </a:solidFill>
        <a:ln w="9525" cap="flat" cmpd="sng" algn="ctr">
          <a:noFill/>
          <a:prstDash val="solid"/>
          <a:round/>
          <a:headEnd type="none" w="med" len="med"/>
          <a:tailEnd type="none" w="med" len="med"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>
        <a:defPPr algn="ctr">
          <a:defRPr sz="1200" dirty="0" smtClean="0">
            <a:solidFill>
              <a:schemeClr val="bg1"/>
            </a:solidFill>
          </a:defRPr>
        </a:defPPr>
      </a:lstStyle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spDef>
    <a:lnDef>
      <a:spPr>
        <a:ln w="12700">
          <a:solidFill>
            <a:srgbClr val="6C1D6B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PPT mal - Kristoffer" id="{8CE1E0B7-E3D8-49FE-B24D-A08DBB21864B}" vid="{F4CA4057-3186-4F95-B0BA-448A13257E7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E63C9DAF407CF4B97A9045E31FCB402" ma:contentTypeVersion="4" ma:contentTypeDescription="Opprett et nytt dokument." ma:contentTypeScope="" ma:versionID="720836386220b5eeb640793bec479b3c">
  <xsd:schema xmlns:xsd="http://www.w3.org/2001/XMLSchema" xmlns:xs="http://www.w3.org/2001/XMLSchema" xmlns:p="http://schemas.microsoft.com/office/2006/metadata/properties" xmlns:ns2="5522ae6f-c07b-4c62-94c9-9dd110e1000b" xmlns:ns3="94c6d99e-36f0-42b9-b0ba-fb8bc7e3ef76" targetNamespace="http://schemas.microsoft.com/office/2006/metadata/properties" ma:root="true" ma:fieldsID="a9ddbb8f38113f31b33310da5d472261" ns2:_="" ns3:_="">
    <xsd:import namespace="5522ae6f-c07b-4c62-94c9-9dd110e1000b"/>
    <xsd:import namespace="94c6d99e-36f0-42b9-b0ba-fb8bc7e3ef7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22ae6f-c07b-4c62-94c9-9dd110e1000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-ID-verdi" ma:description="Verdien for dokument-IDen som er tilordnet elementet." ma:indexed="true" ma:internalName="_dlc_DocId" ma:readOnly="true">
      <xsd:simpleType>
        <xsd:restriction base="dms:Text"/>
      </xsd:simpleType>
    </xsd:element>
    <xsd:element name="_dlc_DocIdUrl" ma:index="9" nillable="true" ma:displayName="Dokument-ID" ma:description="Fast kobling til dokumente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c6d99e-36f0-42b9-b0ba-fb8bc7e3ef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522ae6f-c07b-4c62-94c9-9dd110e1000b">NAKTRTEPA5AH-2084633509-9</_dlc_DocId>
    <_dlc_DocIdUrl xmlns="5522ae6f-c07b-4c62-94c9-9dd110e1000b">
      <Url>https://oneco.sharepoint.com/sites/OrganizationAssets/_layouts/15/DocIdRedir.aspx?ID=NAKTRTEPA5AH-2084633509-9</Url>
      <Description>NAKTRTEPA5AH-2084633509-9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F3C081-0854-4BF7-BD28-DAA4A96D600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6B9EE88-1904-4B2A-955B-A428F88190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22ae6f-c07b-4c62-94c9-9dd110e1000b"/>
    <ds:schemaRef ds:uri="94c6d99e-36f0-42b9-b0ba-fb8bc7e3ef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E6879C-EA0D-4389-BAF4-B5E25BC39351}">
  <ds:schemaRefs>
    <ds:schemaRef ds:uri="http://schemas.microsoft.com/office/2006/metadata/properties"/>
    <ds:schemaRef ds:uri="http://schemas.microsoft.com/office/infopath/2007/PartnerControls"/>
    <ds:schemaRef ds:uri="5522ae6f-c07b-4c62-94c9-9dd110e1000b"/>
  </ds:schemaRefs>
</ds:datastoreItem>
</file>

<file path=customXml/itemProps4.xml><?xml version="1.0" encoding="utf-8"?>
<ds:datastoreItem xmlns:ds="http://schemas.openxmlformats.org/officeDocument/2006/customXml" ds:itemID="{FB7528F8-7EB0-478C-9611-3C542B5C89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OneCo Brevarkmal</Template>
  <TotalTime>1</TotalTime>
  <Pages>1</Pages>
  <Words>16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Susanne Apel</dc:creator>
  <cp:keywords/>
  <dc:description/>
  <cp:lastModifiedBy>Stian Thorsrud</cp:lastModifiedBy>
  <cp:revision>2</cp:revision>
  <dcterms:created xsi:type="dcterms:W3CDTF">2024-03-14T09:49:00Z</dcterms:created>
  <dcterms:modified xsi:type="dcterms:W3CDTF">2024-03-14T09:49:00Z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0x0101002E63C9DAF407CF4B97A9045E31FCB402</vt:lpwstr>
  </property>
  <property fmtid="{D5CDD505-2E9C-101B-9397-08002B2CF9AE}" pid="3" name="_dlc_DocIdItemGuid">
    <vt:lpwstr>2a76b9ff-cfeb-4337-abf2-814fadbad6a8</vt:lpwstr>
  </property>
</Properties>
</file>