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ajorEastAsia" w:cs="Arial"/>
          <w:bCs/>
          <w:iCs/>
          <w:color w:val="FFFFFF" w:themeColor="background1"/>
          <w:sz w:val="15"/>
        </w:rPr>
        <w:id w:val="-1714652918"/>
        <w:docPartObj>
          <w:docPartGallery w:val="Cover Pages"/>
          <w:docPartUnique/>
        </w:docPartObj>
      </w:sdtPr>
      <w:sdtEndPr>
        <w:rPr>
          <w:vertAlign w:val="subscript"/>
        </w:rPr>
      </w:sdtEndPr>
      <w:sdtContent>
        <w:p w14:paraId="426842B3" w14:textId="77777777" w:rsidR="00C21F10" w:rsidRPr="00EE7429" w:rsidRDefault="00C21F10" w:rsidP="00484799">
          <w:pPr>
            <w:rPr>
              <w:rFonts w:cs="Arial"/>
            </w:rPr>
          </w:pPr>
          <w:r w:rsidRPr="00EE7429">
            <w:rPr>
              <w:rFonts w:cs="Arial"/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46464" behindDoc="0" locked="0" layoutInCell="1" allowOverlap="1" wp14:anchorId="532C7384" wp14:editId="6B586DA9">
                    <wp:simplePos x="0" y="0"/>
                    <wp:positionH relativeFrom="column">
                      <wp:posOffset>4629150</wp:posOffset>
                    </wp:positionH>
                    <wp:positionV relativeFrom="paragraph">
                      <wp:posOffset>-4898390</wp:posOffset>
                    </wp:positionV>
                    <wp:extent cx="1819275" cy="771525"/>
                    <wp:effectExtent l="6350" t="3810" r="3175" b="0"/>
                    <wp:wrapNone/>
                    <wp:docPr id="80" name="Group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819275" cy="771525"/>
                              <a:chOff x="8895" y="1230"/>
                              <a:chExt cx="2865" cy="1215"/>
                            </a:xfrm>
                          </wpg:grpSpPr>
                          <wps:wsp>
                            <wps:cNvPr id="81" name="Text Box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290" y="1230"/>
                                <a:ext cx="1470" cy="12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98276C3" w14:textId="77777777" w:rsidR="00963164" w:rsidRDefault="00963164">
                                  <w:pPr>
                                    <w:rPr>
                                      <w:color w:val="FFFFFF"/>
                                      <w:sz w:val="92"/>
                                      <w:szCs w:val="92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92"/>
                                      <w:szCs w:val="92"/>
                                    </w:rPr>
                                    <w:t>08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2" name="AutoShape 1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290" y="1590"/>
                                <a:ext cx="0" cy="6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3" name="Text Box 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895" y="1455"/>
                                <a:ext cx="1365" cy="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8F8E848" w14:textId="77777777" w:rsidR="00963164" w:rsidRDefault="00963164">
                                  <w:pPr>
                                    <w:jc w:val="right"/>
                                    <w:rPr>
                                      <w:rFonts w:ascii="Calibri" w:hAnsi="Calibri"/>
                                      <w:b/>
                                      <w:color w:val="FFFFFF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color w:val="FFFFFF"/>
                                      <w:sz w:val="32"/>
                                      <w:szCs w:val="32"/>
                                    </w:rPr>
                                    <w:t>Fall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532C7384" id="Group 15" o:spid="_x0000_s1026" style="position:absolute;margin-left:364.5pt;margin-top:-385.7pt;width:143.25pt;height:60.75pt;z-index:251646464" coordorigin="8895,1230" coordsize="2865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" o:spid="_x0000_s1027" type="#_x0000_t202" style="position:absolute;left:10290;top:1230;width:1470;height:1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" filled="f" stroked="f">
                      <v:textbox>
                        <w:txbxContent>
                          <w:p w14:paraId="498276C3" w14:textId="77777777" w:rsidR="00963164" w:rsidRDefault="00963164">
                            <w:pPr>
                              <w:rPr>
                                <w:color w:val="FFFFFF"/>
                                <w:sz w:val="92"/>
                                <w:szCs w:val="92"/>
                              </w:rPr>
                            </w:pPr>
                            <w:r>
                              <w:rPr>
                                <w:color w:val="FFFFFF"/>
                                <w:sz w:val="92"/>
                                <w:szCs w:val="92"/>
                              </w:rPr>
                              <w:t>08</w:t>
                            </w:r>
                          </w:p>
                        </w:txbxContent>
                      </v:textbox>
                    </v:shape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7" o:spid="_x0000_s1028" type="#_x0000_t32" style="position:absolute;left:10290;top:1590;width:0;height:6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" strokecolor="white" strokeweight="1.5pt"/>
                    <v:shape id="Text Box 18" o:spid="_x0000_s1029" type="#_x0000_t202" style="position:absolute;left:8895;top:1455;width:136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" filled="f" stroked="f">
                      <v:textbox>
                        <w:txbxContent>
                          <w:p w14:paraId="48F8E848" w14:textId="77777777" w:rsidR="00963164" w:rsidRDefault="00963164">
                            <w:pPr>
                              <w:jc w:val="right"/>
                              <w:rPr>
                                <w:rFonts w:ascii="Calibri" w:hAnsi="Calibri"/>
                                <w:b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FFFFFF"/>
                                <w:sz w:val="32"/>
                                <w:szCs w:val="32"/>
                              </w:rPr>
                              <w:t>Fall</w:t>
                            </w:r>
                          </w:p>
                        </w:txbxContent>
                      </v:textbox>
                    </v:shape>
                  </v:group>
                </w:pict>
              </mc:Fallback>
            </mc:AlternateContent>
          </w:r>
        </w:p>
        <w:p w14:paraId="35BE2F71" w14:textId="71FE4913" w:rsidR="00DE2F4A" w:rsidRPr="00EE7429" w:rsidRDefault="00C21F10" w:rsidP="000C1C2A">
          <w:pPr>
            <w:pStyle w:val="Overskrift9"/>
            <w:rPr>
              <w:rFonts w:cs="Arial"/>
              <w:vertAlign w:val="subscript"/>
            </w:rPr>
            <w:sectPr w:rsidR="00DE2F4A" w:rsidRPr="00EE7429" w:rsidSect="003B35C1">
              <w:footerReference w:type="even" r:id="rId12"/>
              <w:footerReference w:type="default" r:id="rId13"/>
              <w:footerReference w:type="first" r:id="rId14"/>
              <w:pgSz w:w="11900" w:h="16840"/>
              <w:pgMar w:top="1418" w:right="953" w:bottom="1134" w:left="953" w:header="680" w:footer="680" w:gutter="0"/>
              <w:cols w:space="708"/>
              <w:titlePg/>
            </w:sectPr>
          </w:pPr>
          <w:r w:rsidRPr="00EE7429">
            <w:rPr>
              <w:rFonts w:cs="Arial"/>
              <w:noProof/>
              <w:vertAlign w:val="subscript"/>
              <w:lang w:val="en-US"/>
            </w:rPr>
            <mc:AlternateContent>
              <mc:Choice Requires="wps">
                <w:drawing>
                  <wp:anchor distT="0" distB="0" distL="114300" distR="114300" simplePos="0" relativeHeight="251647488" behindDoc="0" locked="1" layoutInCell="1" allowOverlap="0" wp14:anchorId="3A73DD03" wp14:editId="09F2963B">
                    <wp:simplePos x="0" y="0"/>
                    <wp:positionH relativeFrom="margin">
                      <wp:posOffset>0</wp:posOffset>
                    </wp:positionH>
                    <wp:positionV relativeFrom="page">
                      <wp:posOffset>3132455</wp:posOffset>
                    </wp:positionV>
                    <wp:extent cx="4125595" cy="926465"/>
                    <wp:effectExtent l="0" t="0" r="14605" b="13335"/>
                    <wp:wrapNone/>
                    <wp:docPr id="21" name="Text Box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25595" cy="9264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FAA26D3D-D897-4be2-8F04-BA451C77F1D7}">
    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      </a:ext>
                              <a:ext uri="{C572A759-6A51-4108-AA02-DFA0A04FC94B}">
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C46E096" w14:textId="04CD294B" w:rsidR="00963164" w:rsidRPr="0053341F" w:rsidRDefault="00683F29" w:rsidP="00C21F10">
                                <w:pPr>
                                  <w:pStyle w:val="Headline28"/>
                                  <w:rPr>
                                    <w:rFonts w:asciiTheme="majorHAnsi" w:hAnsiTheme="majorHAnsi" w:cstheme="majorHAnsi"/>
                                    <w:b/>
                                    <w:bCs w:val="0"/>
                                    <w:color w:val="6C1C6C" w:themeColor="text2"/>
                                    <w:sz w:val="50"/>
                                    <w:szCs w:val="50"/>
                                  </w:rPr>
                                </w:pPr>
                                <w:r w:rsidRPr="0053341F">
                                  <w:rPr>
                                    <w:rFonts w:asciiTheme="majorHAnsi" w:hAnsiTheme="majorHAnsi" w:cstheme="majorHAnsi"/>
                                    <w:b/>
                                    <w:bCs w:val="0"/>
                                    <w:color w:val="6C1C6C" w:themeColor="text2"/>
                                    <w:sz w:val="50"/>
                                    <w:szCs w:val="50"/>
                                  </w:rPr>
                                  <w:t>HEADLINE</w:t>
                                </w:r>
                              </w:p>
                              <w:p w14:paraId="66229D67" w14:textId="77777777" w:rsidR="00963164" w:rsidRPr="00683F29" w:rsidRDefault="00963164" w:rsidP="00C21F10">
                                <w:pPr>
                                  <w:pStyle w:val="Overskrift2"/>
                                  <w:rPr>
                                    <w:rFonts w:asciiTheme="majorHAnsi" w:hAnsiTheme="majorHAnsi" w:cstheme="majorHAnsi"/>
                                    <w:sz w:val="32"/>
                                    <w:szCs w:val="32"/>
                                  </w:rPr>
                                </w:pPr>
                                <w:r w:rsidRPr="00683F29">
                                  <w:rPr>
                                    <w:rFonts w:asciiTheme="majorHAnsi" w:hAnsiTheme="majorHAnsi" w:cstheme="majorHAnsi"/>
                                    <w:sz w:val="32"/>
                                    <w:szCs w:val="32"/>
                                  </w:rPr>
                                  <w:t>Subheadline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A73DD03" id="Text Box 21" o:spid="_x0000_s1030" type="#_x0000_t202" style="position:absolute;margin-left:0;margin-top:246.65pt;width:324.85pt;height:72.95pt;z-index:25164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" o:allowoverlap="f" filled="f" stroked="f">
                    <v:textbox inset="0,0,0,0">
                      <w:txbxContent>
                        <w:p w14:paraId="1C46E096" w14:textId="04CD294B" w:rsidR="00963164" w:rsidRPr="0053341F" w:rsidRDefault="00683F29" w:rsidP="00C21F10">
                          <w:pPr>
                            <w:pStyle w:val="Headline28"/>
                            <w:rPr>
                              <w:rFonts w:asciiTheme="majorHAnsi" w:hAnsiTheme="majorHAnsi" w:cstheme="majorHAnsi"/>
                              <w:b/>
                              <w:bCs w:val="0"/>
                              <w:color w:val="6C1C6C" w:themeColor="text2"/>
                              <w:sz w:val="50"/>
                              <w:szCs w:val="50"/>
                            </w:rPr>
                          </w:pPr>
                          <w:r w:rsidRPr="0053341F">
                            <w:rPr>
                              <w:rFonts w:asciiTheme="majorHAnsi" w:hAnsiTheme="majorHAnsi" w:cstheme="majorHAnsi"/>
                              <w:b/>
                              <w:bCs w:val="0"/>
                              <w:color w:val="6C1C6C" w:themeColor="text2"/>
                              <w:sz w:val="50"/>
                              <w:szCs w:val="50"/>
                            </w:rPr>
                            <w:t>HEADLINE</w:t>
                          </w:r>
                        </w:p>
                        <w:p w14:paraId="66229D67" w14:textId="77777777" w:rsidR="00963164" w:rsidRPr="00683F29" w:rsidRDefault="00963164" w:rsidP="00C21F10">
                          <w:pPr>
                            <w:pStyle w:val="Heading2"/>
                            <w:rPr>
                              <w:rFonts w:asciiTheme="majorHAnsi" w:hAnsiTheme="majorHAnsi" w:cstheme="majorHAnsi"/>
                              <w:sz w:val="32"/>
                              <w:szCs w:val="32"/>
                            </w:rPr>
                          </w:pPr>
                          <w:proofErr w:type="spellStart"/>
                          <w:r w:rsidRPr="00683F29">
                            <w:rPr>
                              <w:rFonts w:asciiTheme="majorHAnsi" w:hAnsiTheme="majorHAnsi" w:cstheme="majorHAnsi"/>
                              <w:sz w:val="32"/>
                              <w:szCs w:val="32"/>
                            </w:rPr>
                            <w:t>Subheadline</w:t>
                          </w:r>
                          <w:proofErr w:type="spellEnd"/>
                        </w:p>
                      </w:txbxContent>
                    </v:textbox>
                    <w10:wrap anchorx="margin" anchory="page"/>
                    <w10:anchorlock/>
                  </v:shape>
                </w:pict>
              </mc:Fallback>
            </mc:AlternateContent>
          </w:r>
          <w:r w:rsidRPr="00EE7429">
            <w:rPr>
              <w:rFonts w:cs="Arial"/>
              <w:noProof/>
              <w:vertAlign w:val="subscript"/>
              <w:lang w:val="en-US"/>
            </w:rPr>
            <mc:AlternateContent>
              <mc:Choice Requires="wps">
                <w:drawing>
                  <wp:anchor distT="0" distB="0" distL="114300" distR="114300" simplePos="0" relativeHeight="251648512" behindDoc="0" locked="1" layoutInCell="1" allowOverlap="0" wp14:anchorId="3A7A1C9E" wp14:editId="3FCC9711">
                    <wp:simplePos x="0" y="0"/>
                    <wp:positionH relativeFrom="margin">
                      <wp:posOffset>635</wp:posOffset>
                    </wp:positionH>
                    <wp:positionV relativeFrom="page">
                      <wp:posOffset>4439285</wp:posOffset>
                    </wp:positionV>
                    <wp:extent cx="5221605" cy="5127625"/>
                    <wp:effectExtent l="0" t="0" r="10795" b="3175"/>
                    <wp:wrapNone/>
                    <wp:docPr id="22" name="Text Box 2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21605" cy="51276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FAA26D3D-D897-4be2-8F04-BA451C77F1D7}">
    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      </a:ext>
                              <a:ext uri="{C572A759-6A51-4108-AA02-DFA0A04FC94B}">
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075C1C" w14:textId="1BF071ED" w:rsidR="00B23A21" w:rsidRPr="00683F29" w:rsidRDefault="00683F29" w:rsidP="00CF4AF0">
                                <w:pPr>
                                  <w:rPr>
                                    <w:rFonts w:asciiTheme="minorHAnsi" w:hAnsiTheme="minorHAnsi"/>
                                    <w:b/>
                                    <w:bCs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 w:rsidRPr="00683F29">
                                  <w:rPr>
                                    <w:rFonts w:asciiTheme="minorHAnsi" w:hAnsiTheme="minorHAnsi"/>
                                    <w:b/>
                                    <w:bCs/>
                                    <w:sz w:val="20"/>
                                    <w:szCs w:val="20"/>
                                    <w:lang w:val="en-US"/>
                                  </w:rPr>
                                  <w:t>INSERT BODYTEXT HERE</w:t>
                                </w:r>
                              </w:p>
                              <w:p w14:paraId="0A775213" w14:textId="3265558C" w:rsidR="00CF4AF0" w:rsidRPr="00683F29" w:rsidRDefault="00B23A21" w:rsidP="00CF4AF0">
                                <w:p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L</w:t>
                                </w:r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orem ipsum Dolor sit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amet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,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consectetuer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adipiscing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elit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, sed diam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nonummy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nibh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euismod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tincidunt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ut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laoreet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dolore magna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aliquam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erat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volutpat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. Ut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wisi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enim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ad minim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veniam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,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quis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nostrud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exerci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tation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ullamcorper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suscipit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lobortis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nisl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ut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aliquip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ex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ea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commodo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consequat</w:t>
                                </w:r>
                                <w:proofErr w:type="spellEnd"/>
                                <w:r w:rsidR="00CF4AF0"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.</w:t>
                                </w:r>
                              </w:p>
                              <w:p w14:paraId="1E944B37" w14:textId="77777777" w:rsidR="00CF4AF0" w:rsidRPr="00683F29" w:rsidRDefault="00CF4AF0" w:rsidP="00CF4AF0">
                                <w:p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</w:p>
                              <w:p w14:paraId="3A164C2E" w14:textId="77777777" w:rsidR="00CF4AF0" w:rsidRPr="00683F29" w:rsidRDefault="00CF4AF0" w:rsidP="00CF4AF0">
                                <w:p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Duis autem vel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eum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iriure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dolor in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hendrerit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in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vulputate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velit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esse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molestie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consequat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, vel illum dolore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eu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feugiat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nulla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facilisis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at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vero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eros et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accumsan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et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iusto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odio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dignissim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qui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blandit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praesent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luptatum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zzril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delenit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augue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duis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dolore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te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feugait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nulla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facilisi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. Lorem ipsum dolor sit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amet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,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consectetuer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adipiscing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elit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, sed diam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nonummy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nibh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euismod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tincidunt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ut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laoreet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dolore magna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aliquam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erat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volutpat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. Ut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wisi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enim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ad minim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veniam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,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quis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nostrud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exerci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tation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ullamcorper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suscipit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lobortis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nisl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ut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aliquip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ex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ea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commodo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consequat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.</w:t>
                                </w:r>
                              </w:p>
                              <w:p w14:paraId="04755A54" w14:textId="77777777" w:rsidR="00CF4AF0" w:rsidRPr="00683F29" w:rsidRDefault="00CF4AF0" w:rsidP="00CF4AF0">
                                <w:p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</w:p>
                              <w:p w14:paraId="34FE74B6" w14:textId="42E8881B" w:rsidR="00B23A21" w:rsidRPr="00683F29" w:rsidRDefault="00CF4AF0" w:rsidP="00B23A21">
                                <w:pPr>
                                  <w:pStyle w:val="Listeavsnitt"/>
                                  <w:numPr>
                                    <w:ilvl w:val="0"/>
                                    <w:numId w:val="15"/>
                                  </w:num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Duis autem vel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eum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Iriure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dolor in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hendrerit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in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vulputate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velit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esse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molestie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consequat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. </w:t>
                                </w:r>
                              </w:p>
                              <w:p w14:paraId="6F44F143" w14:textId="77777777" w:rsidR="00B23A21" w:rsidRPr="00683F29" w:rsidRDefault="00CF4AF0" w:rsidP="00B23A21">
                                <w:pPr>
                                  <w:pStyle w:val="Listeavsnitt"/>
                                  <w:numPr>
                                    <w:ilvl w:val="0"/>
                                    <w:numId w:val="15"/>
                                  </w:num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Nam liber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tempor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cum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soluta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nobis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eleifend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option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congue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nihil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imperdiet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doming id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quod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mazim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placerat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facer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possim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assum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. </w:t>
                                </w:r>
                              </w:p>
                              <w:p w14:paraId="2163D268" w14:textId="77777777" w:rsidR="00B23A21" w:rsidRPr="00683F29" w:rsidRDefault="00CF4AF0" w:rsidP="00B23A21">
                                <w:pPr>
                                  <w:pStyle w:val="Listeavsnitt"/>
                                  <w:numPr>
                                    <w:ilvl w:val="0"/>
                                    <w:numId w:val="15"/>
                                  </w:num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Lorem ipsum dolor sit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amet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,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consectetuer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adipiscing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elit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, sed diam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nonummy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nibh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euismod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tincidunt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ut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laoreet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dolore magna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aliquam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erat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volutpat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. </w:t>
                                </w:r>
                              </w:p>
                              <w:p w14:paraId="41EFF65E" w14:textId="77777777" w:rsidR="00B23A21" w:rsidRPr="00683F29" w:rsidRDefault="00CF4AF0" w:rsidP="00B23A21">
                                <w:pPr>
                                  <w:pStyle w:val="Listeavsnitt"/>
                                  <w:numPr>
                                    <w:ilvl w:val="0"/>
                                    <w:numId w:val="15"/>
                                  </w:num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Ut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wisi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enim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ad minim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Veniam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,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quis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nostrud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exerci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tation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ullamcorper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suscipit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lobortis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nisl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ut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aliquip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ex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ea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commodo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consequat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. </w:t>
                                </w:r>
                              </w:p>
                              <w:p w14:paraId="25170549" w14:textId="2DCB5555" w:rsidR="00CF4AF0" w:rsidRPr="00683F29" w:rsidRDefault="00CF4AF0" w:rsidP="00B23A21">
                                <w:pPr>
                                  <w:pStyle w:val="Listeavsnitt"/>
                                  <w:numPr>
                                    <w:ilvl w:val="0"/>
                                    <w:numId w:val="15"/>
                                  </w:num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Duis autem vel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eum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iriure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dolor in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hendrerit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in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vulputate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velit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esse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molestie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consequat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. </w:t>
                                </w:r>
                              </w:p>
                              <w:p w14:paraId="7F3280E8" w14:textId="77777777" w:rsidR="00CF4AF0" w:rsidRPr="00683F29" w:rsidRDefault="00CF4AF0" w:rsidP="00CF4AF0">
                                <w:p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</w:p>
                              <w:p w14:paraId="4F8837BF" w14:textId="77777777" w:rsidR="00963164" w:rsidRPr="00683F29" w:rsidRDefault="00CF4AF0" w:rsidP="00C21F10">
                                <w:p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Lorem ipsum dolor sit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amet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,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consectetuer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adipiscing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elit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, sed diam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nonummy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nibh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euismod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tincidunt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ut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laoreet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dolore magna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aliquam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erat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volutpat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. Ut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wisi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enim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ad minim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veniam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,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quis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nostrud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exerci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tation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ullamcorper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suscipit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lobortis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nisl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ut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aliquip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ex </w:t>
                                </w:r>
                                <w:proofErr w:type="spellStart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eandrerit</w:t>
                                </w:r>
                                <w:proofErr w:type="spellEnd"/>
                                <w:r w:rsidRPr="00683F2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US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A7A1C9E" id="Text Box 22" o:spid="_x0000_s1031" type="#_x0000_t202" style="position:absolute;margin-left:.05pt;margin-top:349.55pt;width:411.15pt;height:403.75pt;z-index: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" o:allowoverlap="f" filled="f" stroked="f">
                    <v:textbox inset="0,0,0,0">
                      <w:txbxContent>
                        <w:p w14:paraId="21075C1C" w14:textId="1BF071ED" w:rsidR="00B23A21" w:rsidRPr="00683F29" w:rsidRDefault="00683F29" w:rsidP="00CF4AF0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20"/>
                              <w:szCs w:val="20"/>
                              <w:lang w:val="en-US"/>
                            </w:rPr>
                          </w:pPr>
                          <w:r w:rsidRPr="00683F29">
                            <w:rPr>
                              <w:rFonts w:asciiTheme="minorHAnsi" w:hAnsiTheme="minorHAnsi"/>
                              <w:b/>
                              <w:bCs/>
                              <w:sz w:val="20"/>
                              <w:szCs w:val="20"/>
                              <w:lang w:val="en-US"/>
                            </w:rPr>
                            <w:t>INSERT BODYTEXT HERE</w:t>
                          </w:r>
                        </w:p>
                        <w:p w14:paraId="0A775213" w14:textId="3265558C" w:rsidR="00CF4AF0" w:rsidRPr="00683F29" w:rsidRDefault="00B23A21" w:rsidP="00CF4AF0">
                          <w:pPr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</w:pPr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L</w:t>
                          </w:r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orem ipsum Dolor sit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amet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consectetuer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adipiscing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elit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, sed diam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nonummy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nibh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euismod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tincidunt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ut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laoreet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dolore magna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aliquam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erat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volutpat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. Ut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wisi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enim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ad minim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veniam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quis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nostrud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exerci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tation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ullamcorper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suscipit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lobortis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nisl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ut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aliquip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ex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ea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commodo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consequat</w:t>
                          </w:r>
                          <w:proofErr w:type="spellEnd"/>
                          <w:r w:rsidR="00CF4AF0"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.</w:t>
                          </w:r>
                        </w:p>
                        <w:p w14:paraId="1E944B37" w14:textId="77777777" w:rsidR="00CF4AF0" w:rsidRPr="00683F29" w:rsidRDefault="00CF4AF0" w:rsidP="00CF4AF0">
                          <w:pPr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</w:pPr>
                        </w:p>
                        <w:p w14:paraId="3A164C2E" w14:textId="77777777" w:rsidR="00CF4AF0" w:rsidRPr="00683F29" w:rsidRDefault="00CF4AF0" w:rsidP="00CF4AF0">
                          <w:pPr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</w:pPr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Duis autem vel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eum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iriure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dolor in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hendrerit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in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vulputate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velit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esse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molestie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consequat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, vel illum dolore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eu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feugiat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nulla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facilisis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at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vero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eros et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accumsan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et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iusto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odio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dignissim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qui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blandit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praesent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luptatum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zzril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delenit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augue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duis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dolore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te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feugait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nulla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facilisi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. Lorem ipsum dolor sit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amet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consectetuer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adipiscing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elit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, sed diam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nonummy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nibh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euismod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tincidunt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ut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laoreet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dolore magna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aliquam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erat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volutpat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. Ut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wisi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enim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ad minim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veniam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quis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nostrud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exerci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tation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ullamcorper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suscipit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lobortis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nisl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ut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aliquip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ex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ea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commodo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consequat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.</w:t>
                          </w:r>
                        </w:p>
                        <w:p w14:paraId="04755A54" w14:textId="77777777" w:rsidR="00CF4AF0" w:rsidRPr="00683F29" w:rsidRDefault="00CF4AF0" w:rsidP="00CF4AF0">
                          <w:pPr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</w:pPr>
                        </w:p>
                        <w:p w14:paraId="34FE74B6" w14:textId="42E8881B" w:rsidR="00B23A21" w:rsidRPr="00683F29" w:rsidRDefault="00CF4AF0" w:rsidP="00B23A21">
                          <w:pPr>
                            <w:pStyle w:val="ListParagraph"/>
                            <w:numPr>
                              <w:ilvl w:val="0"/>
                              <w:numId w:val="15"/>
                            </w:numPr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</w:pPr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Duis autem vel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eum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Iriure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dolor in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hendrerit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in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vulputate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velit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esse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molestie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consequat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. </w:t>
                          </w:r>
                        </w:p>
                        <w:p w14:paraId="6F44F143" w14:textId="77777777" w:rsidR="00B23A21" w:rsidRPr="00683F29" w:rsidRDefault="00CF4AF0" w:rsidP="00B23A21">
                          <w:pPr>
                            <w:pStyle w:val="ListParagraph"/>
                            <w:numPr>
                              <w:ilvl w:val="0"/>
                              <w:numId w:val="15"/>
                            </w:numPr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</w:pPr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Nam liber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tempor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cum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soluta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nobis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eleifend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option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congue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nihil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imperdiet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doming id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quod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mazim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placerat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facer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possim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assum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. </w:t>
                          </w:r>
                        </w:p>
                        <w:p w14:paraId="2163D268" w14:textId="77777777" w:rsidR="00B23A21" w:rsidRPr="00683F29" w:rsidRDefault="00CF4AF0" w:rsidP="00B23A21">
                          <w:pPr>
                            <w:pStyle w:val="ListParagraph"/>
                            <w:numPr>
                              <w:ilvl w:val="0"/>
                              <w:numId w:val="15"/>
                            </w:numPr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</w:pPr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Lorem ipsum dolor sit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amet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consectetuer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adipiscing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elit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, sed diam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nonummy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nibh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euismod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tincidunt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ut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laoreet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dolore magna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aliquam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erat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volutpat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. </w:t>
                          </w:r>
                        </w:p>
                        <w:p w14:paraId="41EFF65E" w14:textId="77777777" w:rsidR="00B23A21" w:rsidRPr="00683F29" w:rsidRDefault="00CF4AF0" w:rsidP="00B23A21">
                          <w:pPr>
                            <w:pStyle w:val="ListParagraph"/>
                            <w:numPr>
                              <w:ilvl w:val="0"/>
                              <w:numId w:val="15"/>
                            </w:numPr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</w:pPr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Ut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wisi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enim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ad minim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Veniam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quis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nostrud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exerci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tation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ullamcorper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suscipit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lobortis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nisl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ut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aliquip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ex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ea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commodo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consequat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. </w:t>
                          </w:r>
                        </w:p>
                        <w:p w14:paraId="25170549" w14:textId="2DCB5555" w:rsidR="00CF4AF0" w:rsidRPr="00683F29" w:rsidRDefault="00CF4AF0" w:rsidP="00B23A21">
                          <w:pPr>
                            <w:pStyle w:val="ListParagraph"/>
                            <w:numPr>
                              <w:ilvl w:val="0"/>
                              <w:numId w:val="15"/>
                            </w:numPr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</w:pPr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Duis autem vel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eum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iriure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dolor in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hendrerit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in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vulputate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velit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esse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molestie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consequat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. </w:t>
                          </w:r>
                        </w:p>
                        <w:p w14:paraId="7F3280E8" w14:textId="77777777" w:rsidR="00CF4AF0" w:rsidRPr="00683F29" w:rsidRDefault="00CF4AF0" w:rsidP="00CF4AF0">
                          <w:pPr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</w:pPr>
                        </w:p>
                        <w:p w14:paraId="4F8837BF" w14:textId="77777777" w:rsidR="00963164" w:rsidRPr="00683F29" w:rsidRDefault="00CF4AF0" w:rsidP="00C21F10">
                          <w:pPr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</w:pPr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Lorem ipsum dolor sit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amet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consectetuer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adipiscing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elit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, sed diam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nonummy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nibh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euismod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tincidunt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ut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laoreet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dolore magna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aliquam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erat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volutpat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. Ut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wisi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enim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ad minim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veniam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quis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nostrud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exerci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tation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ullamcorper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suscipit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lobortis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nisl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ut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aliquip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 xml:space="preserve"> ex </w:t>
                          </w:r>
                          <w:proofErr w:type="spellStart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eandrerit</w:t>
                          </w:r>
                          <w:proofErr w:type="spellEnd"/>
                          <w:r w:rsidRPr="00683F29">
                            <w:rPr>
                              <w:rFonts w:asciiTheme="minorHAnsi" w:hAnsiTheme="minorHAnsi"/>
                              <w:sz w:val="20"/>
                              <w:szCs w:val="20"/>
                              <w:lang w:val="en-US"/>
                            </w:rPr>
                            <w:t>.</w:t>
                          </w:r>
                        </w:p>
                      </w:txbxContent>
                    </v:textbox>
                    <w10:wrap anchorx="margin" anchory="page"/>
                    <w10:anchorlock/>
                  </v:shape>
                </w:pict>
              </mc:Fallback>
            </mc:AlternateContent>
          </w:r>
          <w:r w:rsidRPr="00EE7429">
            <w:rPr>
              <w:rFonts w:cs="Arial"/>
              <w:noProof/>
              <w:vertAlign w:val="subscript"/>
              <w:lang w:val="en-US"/>
            </w:rPr>
            <w:drawing>
              <wp:anchor distT="0" distB="0" distL="114300" distR="114300" simplePos="0" relativeHeight="251649536" behindDoc="1" locked="1" layoutInCell="1" allowOverlap="0" wp14:anchorId="55675A0F" wp14:editId="66F01E39">
                <wp:simplePos x="0" y="0"/>
                <wp:positionH relativeFrom="page">
                  <wp:posOffset>10795</wp:posOffset>
                </wp:positionH>
                <wp:positionV relativeFrom="page">
                  <wp:posOffset>0</wp:posOffset>
                </wp:positionV>
                <wp:extent cx="7524115" cy="2736850"/>
                <wp:effectExtent l="0" t="0" r="0" b="6350"/>
                <wp:wrapNone/>
                <wp:docPr id="23" name="Placehol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Placeholder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5"/>
                        <a:srcRect t="10246" b="35256"/>
                        <a:stretch/>
                      </pic:blipFill>
                      <pic:spPr bwMode="auto">
                        <a:xfrm>
                          <a:off x="0" y="0"/>
                          <a:ext cx="7524115" cy="273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sdtContent>
    </w:sdt>
    <w:tbl>
      <w:tblPr>
        <w:tblStyle w:val="Tabellrutenett"/>
        <w:tblpPr w:leftFromText="180" w:rightFromText="180" w:vertAnchor="page" w:horzAnchor="margin" w:tblpY="3590"/>
        <w:tblW w:w="0" w:type="auto"/>
        <w:tblBorders>
          <w:top w:val="none" w:sz="0" w:space="0" w:color="auto"/>
          <w:left w:val="none" w:sz="0" w:space="0" w:color="auto"/>
          <w:bottom w:val="single" w:sz="4" w:space="0" w:color="6C1C6C" w:themeColor="text2"/>
          <w:right w:val="none" w:sz="0" w:space="0" w:color="auto"/>
          <w:insideH w:val="single" w:sz="4" w:space="0" w:color="6C1C6C" w:themeColor="text2"/>
          <w:insideV w:val="single" w:sz="4" w:space="0" w:color="6C1C6C" w:themeColor="text2"/>
        </w:tblBorders>
        <w:tblCellMar>
          <w:top w:w="108" w:type="dxa"/>
          <w:bottom w:w="57" w:type="dxa"/>
        </w:tblCellMar>
        <w:tblLook w:val="04A0" w:firstRow="1" w:lastRow="0" w:firstColumn="1" w:lastColumn="0" w:noHBand="0" w:noVBand="1"/>
      </w:tblPr>
      <w:tblGrid>
        <w:gridCol w:w="8220"/>
      </w:tblGrid>
      <w:tr w:rsidR="00B23A21" w:rsidRPr="00EE7429" w14:paraId="0B71E9B2" w14:textId="77777777" w:rsidTr="00134802">
        <w:trPr>
          <w:trHeight w:val="267"/>
        </w:trPr>
        <w:tc>
          <w:tcPr>
            <w:tcW w:w="8220" w:type="dxa"/>
            <w:shd w:val="clear" w:color="auto" w:fill="auto"/>
          </w:tcPr>
          <w:p w14:paraId="0A8E2D70" w14:textId="75518F92" w:rsidR="00B23A21" w:rsidRPr="00683F29" w:rsidRDefault="00683F29" w:rsidP="00134802">
            <w:pPr>
              <w:pStyle w:val="Tableheadline9"/>
              <w:framePr w:hSpace="0" w:wrap="auto" w:vAnchor="margin" w:hAnchor="text" w:yAlign="inline"/>
            </w:pPr>
            <w:r w:rsidRPr="00134802">
              <w:lastRenderedPageBreak/>
              <w:t>HEADLINE</w:t>
            </w:r>
          </w:p>
        </w:tc>
      </w:tr>
      <w:tr w:rsidR="00EE7429" w:rsidRPr="00BB78F7" w14:paraId="076DBF18" w14:textId="77777777" w:rsidTr="00134802">
        <w:trPr>
          <w:trHeight w:val="267"/>
        </w:trPr>
        <w:tc>
          <w:tcPr>
            <w:tcW w:w="8220" w:type="dxa"/>
            <w:shd w:val="clear" w:color="auto" w:fill="auto"/>
          </w:tcPr>
          <w:p w14:paraId="2F3B0CFB" w14:textId="65BB8158" w:rsidR="00683F29" w:rsidRPr="00683F29" w:rsidRDefault="00683F29" w:rsidP="00EE7429">
            <w:pPr>
              <w:rPr>
                <w:rFonts w:cs="Arial"/>
                <w:lang w:val="en-US"/>
              </w:rPr>
            </w:pPr>
            <w:r w:rsidRPr="00683F29">
              <w:rPr>
                <w:rFonts w:cs="Arial"/>
              </w:rPr>
              <w:t xml:space="preserve">Lorem ipsum Dolor sit amet, consectetuer adipiscing elit, sed diam nonummy nibh euismod tincidunt ut laoreet dolore magna aliquam erat volutpat. </w:t>
            </w:r>
            <w:r w:rsidRPr="00683F29">
              <w:rPr>
                <w:rFonts w:cs="Arial"/>
                <w:lang w:val="en-US"/>
              </w:rPr>
              <w:t xml:space="preserve">Ut </w:t>
            </w:r>
            <w:proofErr w:type="spellStart"/>
            <w:r w:rsidRPr="00683F29">
              <w:rPr>
                <w:rFonts w:cs="Arial"/>
                <w:lang w:val="en-US"/>
              </w:rPr>
              <w:t>wisi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enim</w:t>
            </w:r>
            <w:proofErr w:type="spellEnd"/>
            <w:r w:rsidRPr="00683F29">
              <w:rPr>
                <w:rFonts w:cs="Arial"/>
                <w:lang w:val="en-US"/>
              </w:rPr>
              <w:t xml:space="preserve"> ad minim </w:t>
            </w:r>
            <w:proofErr w:type="spellStart"/>
            <w:r w:rsidRPr="00683F29">
              <w:rPr>
                <w:rFonts w:cs="Arial"/>
                <w:lang w:val="en-US"/>
              </w:rPr>
              <w:t>veniam</w:t>
            </w:r>
            <w:proofErr w:type="spellEnd"/>
            <w:r w:rsidRPr="00683F29">
              <w:rPr>
                <w:rFonts w:cs="Arial"/>
                <w:lang w:val="en-US"/>
              </w:rPr>
              <w:t xml:space="preserve">, </w:t>
            </w:r>
            <w:proofErr w:type="spellStart"/>
            <w:r w:rsidRPr="00683F29">
              <w:rPr>
                <w:rFonts w:cs="Arial"/>
                <w:lang w:val="en-US"/>
              </w:rPr>
              <w:t>quis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nostrud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exerci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tation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ullamcorper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suscipit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lobortis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nisl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ut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aliquip</w:t>
            </w:r>
            <w:proofErr w:type="spellEnd"/>
            <w:r w:rsidRPr="00683F29">
              <w:rPr>
                <w:rFonts w:cs="Arial"/>
                <w:lang w:val="en-US"/>
              </w:rPr>
              <w:t xml:space="preserve"> ex </w:t>
            </w:r>
            <w:proofErr w:type="spellStart"/>
            <w:r w:rsidRPr="00683F29">
              <w:rPr>
                <w:rFonts w:cs="Arial"/>
                <w:lang w:val="en-US"/>
              </w:rPr>
              <w:t>ea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commodo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consequat</w:t>
            </w:r>
            <w:proofErr w:type="spellEnd"/>
            <w:r w:rsidRPr="00683F29">
              <w:rPr>
                <w:rFonts w:cs="Arial"/>
                <w:lang w:val="en-US"/>
              </w:rPr>
              <w:t>.</w:t>
            </w:r>
          </w:p>
        </w:tc>
      </w:tr>
      <w:tr w:rsidR="00EE7429" w:rsidRPr="00EE7429" w14:paraId="3A2AA3AB" w14:textId="77777777" w:rsidTr="00134802">
        <w:trPr>
          <w:trHeight w:val="267"/>
        </w:trPr>
        <w:tc>
          <w:tcPr>
            <w:tcW w:w="8220" w:type="dxa"/>
            <w:shd w:val="clear" w:color="auto" w:fill="auto"/>
          </w:tcPr>
          <w:p w14:paraId="0BCB4FDC" w14:textId="77777777" w:rsidR="00134802" w:rsidRDefault="00134802" w:rsidP="00EE7429">
            <w:pPr>
              <w:rPr>
                <w:rFonts w:cs="Arial"/>
                <w:b/>
                <w:color w:val="6C1C6C" w:themeColor="text2"/>
                <w:sz w:val="22"/>
                <w:lang w:val="en-GB"/>
              </w:rPr>
            </w:pPr>
          </w:p>
          <w:p w14:paraId="1848C141" w14:textId="672183D4" w:rsidR="00EE7429" w:rsidRPr="00683F29" w:rsidRDefault="00683F29" w:rsidP="00EE7429">
            <w:pPr>
              <w:rPr>
                <w:rFonts w:cs="Arial"/>
                <w:b/>
                <w:color w:val="FFFFFF" w:themeColor="background1"/>
                <w:sz w:val="22"/>
                <w:vertAlign w:val="subscript"/>
              </w:rPr>
            </w:pPr>
            <w:r w:rsidRPr="00134802">
              <w:rPr>
                <w:rFonts w:cs="Arial"/>
                <w:b/>
                <w:color w:val="6C1C6C" w:themeColor="text2"/>
                <w:sz w:val="22"/>
                <w:lang w:val="en-GB"/>
              </w:rPr>
              <w:t>HEADLINE</w:t>
            </w:r>
          </w:p>
        </w:tc>
      </w:tr>
      <w:tr w:rsidR="00EE7429" w:rsidRPr="00BB78F7" w14:paraId="71853871" w14:textId="77777777" w:rsidTr="00134802">
        <w:trPr>
          <w:trHeight w:val="267"/>
        </w:trPr>
        <w:tc>
          <w:tcPr>
            <w:tcW w:w="8220" w:type="dxa"/>
            <w:shd w:val="clear" w:color="auto" w:fill="auto"/>
          </w:tcPr>
          <w:p w14:paraId="10D5B4C9" w14:textId="11C3575C" w:rsidR="00EE7429" w:rsidRPr="00134802" w:rsidRDefault="00683F29" w:rsidP="00EE7429">
            <w:pPr>
              <w:rPr>
                <w:rFonts w:cs="Arial"/>
                <w:lang w:val="en-US"/>
              </w:rPr>
            </w:pPr>
            <w:r w:rsidRPr="00683F29">
              <w:rPr>
                <w:rFonts w:cs="Arial"/>
              </w:rPr>
              <w:t xml:space="preserve">Lorem ipsum Dolor sit amet, consectetuer adipiscing elit, sed diam nonummy nibh euismod tincidunt ut laoreet dolore magna aliquam erat volutpat. </w:t>
            </w:r>
            <w:r w:rsidRPr="00683F29">
              <w:rPr>
                <w:rFonts w:cs="Arial"/>
                <w:lang w:val="en-US"/>
              </w:rPr>
              <w:t xml:space="preserve">Ut </w:t>
            </w:r>
            <w:proofErr w:type="spellStart"/>
            <w:r w:rsidRPr="00683F29">
              <w:rPr>
                <w:rFonts w:cs="Arial"/>
                <w:lang w:val="en-US"/>
              </w:rPr>
              <w:t>wisi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enim</w:t>
            </w:r>
            <w:proofErr w:type="spellEnd"/>
            <w:r w:rsidRPr="00683F29">
              <w:rPr>
                <w:rFonts w:cs="Arial"/>
                <w:lang w:val="en-US"/>
              </w:rPr>
              <w:t xml:space="preserve"> ad minim </w:t>
            </w:r>
            <w:proofErr w:type="spellStart"/>
            <w:r w:rsidRPr="00683F29">
              <w:rPr>
                <w:rFonts w:cs="Arial"/>
                <w:lang w:val="en-US"/>
              </w:rPr>
              <w:t>veniam</w:t>
            </w:r>
            <w:proofErr w:type="spellEnd"/>
            <w:r w:rsidRPr="00683F29">
              <w:rPr>
                <w:rFonts w:cs="Arial"/>
                <w:lang w:val="en-US"/>
              </w:rPr>
              <w:t xml:space="preserve">, </w:t>
            </w:r>
            <w:proofErr w:type="spellStart"/>
            <w:r w:rsidRPr="00683F29">
              <w:rPr>
                <w:rFonts w:cs="Arial"/>
                <w:lang w:val="en-US"/>
              </w:rPr>
              <w:t>quis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nostrud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exerci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tation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ullamcorper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suscipit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lobortis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nisl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ut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aliquip</w:t>
            </w:r>
            <w:proofErr w:type="spellEnd"/>
            <w:r w:rsidRPr="00683F29">
              <w:rPr>
                <w:rFonts w:cs="Arial"/>
                <w:lang w:val="en-US"/>
              </w:rPr>
              <w:t xml:space="preserve"> ex </w:t>
            </w:r>
            <w:proofErr w:type="spellStart"/>
            <w:r w:rsidRPr="00683F29">
              <w:rPr>
                <w:rFonts w:cs="Arial"/>
                <w:lang w:val="en-US"/>
              </w:rPr>
              <w:t>ea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commodo</w:t>
            </w:r>
            <w:proofErr w:type="spellEnd"/>
            <w:r w:rsidRPr="00683F29">
              <w:rPr>
                <w:rFonts w:cs="Arial"/>
                <w:lang w:val="en-US"/>
              </w:rPr>
              <w:t xml:space="preserve"> </w:t>
            </w:r>
            <w:proofErr w:type="spellStart"/>
            <w:r w:rsidRPr="00683F29">
              <w:rPr>
                <w:rFonts w:cs="Arial"/>
                <w:lang w:val="en-US"/>
              </w:rPr>
              <w:t>consequat</w:t>
            </w:r>
            <w:proofErr w:type="spellEnd"/>
            <w:r w:rsidRPr="00683F29">
              <w:rPr>
                <w:rFonts w:cs="Arial"/>
                <w:lang w:val="en-US"/>
              </w:rPr>
              <w:t>.</w:t>
            </w:r>
          </w:p>
        </w:tc>
      </w:tr>
    </w:tbl>
    <w:p w14:paraId="3D469F48" w14:textId="48BB6825" w:rsidR="00DE2F4A" w:rsidRPr="00EE7429" w:rsidRDefault="00221D39" w:rsidP="000F1A92">
      <w:pPr>
        <w:pStyle w:val="Overskrift9"/>
        <w:rPr>
          <w:rFonts w:cs="Arial"/>
          <w:vertAlign w:val="subscript"/>
          <w:lang w:val="en-US"/>
        </w:rPr>
        <w:sectPr w:rsidR="00DE2F4A" w:rsidRPr="00EE7429" w:rsidSect="003B35C1">
          <w:pgSz w:w="11900" w:h="16840"/>
          <w:pgMar w:top="1418" w:right="953" w:bottom="1134" w:left="953" w:header="680" w:footer="680" w:gutter="0"/>
          <w:cols w:space="708"/>
        </w:sectPr>
      </w:pPr>
      <w:r w:rsidRPr="00EE7429">
        <w:rPr>
          <w:rFonts w:cs="Arial"/>
          <w:noProof/>
          <w:vertAlign w:val="subscript"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1" layoutInCell="1" allowOverlap="0" wp14:anchorId="2EE396A3" wp14:editId="58971CF2">
                <wp:simplePos x="0" y="0"/>
                <wp:positionH relativeFrom="margin">
                  <wp:posOffset>0</wp:posOffset>
                </wp:positionH>
                <wp:positionV relativeFrom="margin">
                  <wp:posOffset>0</wp:posOffset>
                </wp:positionV>
                <wp:extent cx="4125595" cy="926465"/>
                <wp:effectExtent l="0" t="0" r="14605" b="1333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5595" cy="92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AB00CC" w14:textId="47CB6AB8" w:rsidR="00963164" w:rsidRPr="0053341F" w:rsidRDefault="00683F29" w:rsidP="005F6D89">
                            <w:pPr>
                              <w:pStyle w:val="Headline28"/>
                              <w:rPr>
                                <w:b/>
                                <w:bCs w:val="0"/>
                                <w:color w:val="6C1C6C" w:themeColor="text2"/>
                                <w:sz w:val="50"/>
                                <w:szCs w:val="50"/>
                              </w:rPr>
                            </w:pPr>
                            <w:r w:rsidRPr="0053341F">
                              <w:rPr>
                                <w:b/>
                                <w:bCs w:val="0"/>
                                <w:color w:val="6C1C6C" w:themeColor="text2"/>
                                <w:sz w:val="50"/>
                                <w:szCs w:val="50"/>
                              </w:rPr>
                              <w:t>PRODUCTS</w:t>
                            </w:r>
                          </w:p>
                          <w:p w14:paraId="744A42BC" w14:textId="77777777" w:rsidR="00963164" w:rsidRPr="00683F29" w:rsidRDefault="00963164" w:rsidP="005F6D89">
                            <w:pPr>
                              <w:pStyle w:val="Overskrift2"/>
                              <w:rPr>
                                <w:sz w:val="32"/>
                                <w:szCs w:val="32"/>
                              </w:rPr>
                            </w:pPr>
                            <w:r w:rsidRPr="00683F29">
                              <w:rPr>
                                <w:sz w:val="32"/>
                                <w:szCs w:val="32"/>
                              </w:rPr>
                              <w:t>Subheadline</w:t>
                            </w:r>
                          </w:p>
                          <w:p w14:paraId="5FEF2214" w14:textId="77777777" w:rsidR="00963164" w:rsidRDefault="00963164" w:rsidP="00221D39">
                            <w:pPr>
                              <w:pStyle w:val="Overskrift2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396A3" id="Text Box 65" o:spid="_x0000_s1032" type="#_x0000_t202" style="position:absolute;margin-left:0;margin-top:0;width:324.85pt;height:72.95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" o:allowoverlap="f" filled="f" stroked="f">
                <v:textbox inset="0,0,0,0">
                  <w:txbxContent>
                    <w:p w14:paraId="0DAB00CC" w14:textId="47CB6AB8" w:rsidR="00963164" w:rsidRPr="0053341F" w:rsidRDefault="00683F29" w:rsidP="005F6D89">
                      <w:pPr>
                        <w:pStyle w:val="Headline28"/>
                        <w:rPr>
                          <w:b/>
                          <w:bCs w:val="0"/>
                          <w:color w:val="6C1C6C" w:themeColor="text2"/>
                          <w:sz w:val="50"/>
                          <w:szCs w:val="50"/>
                        </w:rPr>
                      </w:pPr>
                      <w:r w:rsidRPr="0053341F">
                        <w:rPr>
                          <w:b/>
                          <w:bCs w:val="0"/>
                          <w:color w:val="6C1C6C" w:themeColor="text2"/>
                          <w:sz w:val="50"/>
                          <w:szCs w:val="50"/>
                        </w:rPr>
                        <w:t>PRODUCTS</w:t>
                      </w:r>
                    </w:p>
                    <w:p w14:paraId="744A42BC" w14:textId="77777777" w:rsidR="00963164" w:rsidRPr="00683F29" w:rsidRDefault="00963164" w:rsidP="005F6D89">
                      <w:pPr>
                        <w:pStyle w:val="Heading2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683F29">
                        <w:rPr>
                          <w:sz w:val="32"/>
                          <w:szCs w:val="32"/>
                        </w:rPr>
                        <w:t>Subheadline</w:t>
                      </w:r>
                      <w:proofErr w:type="spellEnd"/>
                    </w:p>
                    <w:p w14:paraId="5FEF2214" w14:textId="77777777" w:rsidR="00963164" w:rsidRDefault="00963164" w:rsidP="00221D39">
                      <w:pPr>
                        <w:pStyle w:val="Heading2"/>
                      </w:pPr>
                    </w:p>
                  </w:txbxContent>
                </v:textbox>
                <w10:wrap anchorx="margin" anchory="margin"/>
                <w10:anchorlock/>
              </v:shape>
            </w:pict>
          </mc:Fallback>
        </mc:AlternateContent>
      </w:r>
    </w:p>
    <w:p w14:paraId="7550D5E0" w14:textId="0E3032C1" w:rsidR="00683F29" w:rsidRPr="00683F29" w:rsidRDefault="00AB0301">
      <w:pPr>
        <w:pStyle w:val="Overskrift9"/>
        <w:rPr>
          <w:rFonts w:cs="Arial"/>
          <w:vertAlign w:val="subscript"/>
          <w:lang w:val="en-US"/>
        </w:rPr>
      </w:pPr>
      <w:r>
        <w:rPr>
          <w:rFonts w:cs="Arial"/>
          <w:noProof/>
          <w:vertAlign w:val="subscript"/>
          <w:lang w:val="en-US"/>
        </w:rPr>
        <w:lastRenderedPageBreak/>
        <w:drawing>
          <wp:anchor distT="0" distB="0" distL="114300" distR="114300" simplePos="0" relativeHeight="251645439" behindDoc="1" locked="0" layoutInCell="1" allowOverlap="1" wp14:anchorId="6A17C458" wp14:editId="607A46A2">
            <wp:simplePos x="0" y="0"/>
            <wp:positionH relativeFrom="column">
              <wp:posOffset>-605156</wp:posOffset>
            </wp:positionH>
            <wp:positionV relativeFrom="paragraph">
              <wp:posOffset>5558554</wp:posOffset>
            </wp:positionV>
            <wp:extent cx="7557273" cy="4242932"/>
            <wp:effectExtent l="0" t="0" r="0" b="0"/>
            <wp:wrapNone/>
            <wp:docPr id="4" name="Picture 4" descr="A picture containing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sky, outdoo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97459" cy="42654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8F7" w:rsidRPr="00EE7429">
        <w:rPr>
          <w:rFonts w:cs="Arial"/>
          <w:noProof/>
          <w:vertAlign w:val="subscript"/>
          <w:lang w:val="en-US"/>
        </w:rPr>
        <mc:AlternateContent>
          <mc:Choice Requires="wps">
            <w:drawing>
              <wp:anchor distT="0" distB="0" distL="114300" distR="114300" simplePos="0" relativeHeight="251675136" behindDoc="0" locked="1" layoutInCell="1" allowOverlap="0" wp14:anchorId="769940C9" wp14:editId="67EF567F">
                <wp:simplePos x="0" y="0"/>
                <wp:positionH relativeFrom="margin">
                  <wp:posOffset>0</wp:posOffset>
                </wp:positionH>
                <wp:positionV relativeFrom="page">
                  <wp:posOffset>909320</wp:posOffset>
                </wp:positionV>
                <wp:extent cx="5221605" cy="5127625"/>
                <wp:effectExtent l="0" t="0" r="10795" b="31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1605" cy="5127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6CCA65" w14:textId="77777777" w:rsidR="00BB78F7" w:rsidRPr="00683F29" w:rsidRDefault="00BB78F7" w:rsidP="00BB78F7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83F29">
                              <w:rPr>
                                <w:rFonts w:asciiTheme="minorHAnsi" w:hAnsiTheme="minorHAnsi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INSERT BODYTEXT HERE</w:t>
                            </w:r>
                          </w:p>
                          <w:p w14:paraId="029D614F" w14:textId="77777777" w:rsidR="00BB78F7" w:rsidRPr="00683F29" w:rsidRDefault="00BB78F7" w:rsidP="00BB78F7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Lorem ipsum Dolor sit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amet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consectetuer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adipiscing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elit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, sed diam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nonummy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nibh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euismod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tincidunt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ut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laoreet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dolore magna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aliquam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erat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volutpat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. Ut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wisi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enim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ad minim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veniam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quis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nostrud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exerci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tation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ullamcorper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suscipit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lobortis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nisl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ut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aliquip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ex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ea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commodo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consequat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6AAAB44A" w14:textId="77777777" w:rsidR="00BB78F7" w:rsidRPr="00683F29" w:rsidRDefault="00BB78F7" w:rsidP="00BB78F7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31D37B9D" w14:textId="77777777" w:rsidR="00BB78F7" w:rsidRPr="00683F29" w:rsidRDefault="00BB78F7" w:rsidP="00BB78F7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Duis autem vel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eum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iriure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dolor in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hendrerit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in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vulputate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velit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esse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molestie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consequat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, vel illum dolore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eu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feugiat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nulla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facilisis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at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vero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eros et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accumsan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et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iusto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odio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dignissim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qui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blandit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praesent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luptatum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zzril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delenit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augue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duis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dolore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te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feugait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nulla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facilisi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. Lorem ipsum dolor sit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amet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consectetuer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adipiscing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elit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, sed diam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nonummy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nibh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euismod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tincidunt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ut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laoreet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dolore magna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aliquam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erat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volutpat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. Ut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wisi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enim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ad minim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veniam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quis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nostrud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exerci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tation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ullamcorper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suscipit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lobortis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nisl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ut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aliquip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ex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ea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commodo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consequat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193A02C4" w14:textId="77777777" w:rsidR="00BB78F7" w:rsidRPr="00683F29" w:rsidRDefault="00BB78F7" w:rsidP="00BB78F7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6188CCAD" w14:textId="77777777" w:rsidR="00BB78F7" w:rsidRPr="00683F29" w:rsidRDefault="00BB78F7" w:rsidP="00BB78F7">
                            <w:pPr>
                              <w:pStyle w:val="Listeavsnit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Duis autem vel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eum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Iriure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dolor in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hendrerit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in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vulputate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velit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esse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molestie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consequat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</w:p>
                          <w:p w14:paraId="582100E2" w14:textId="77777777" w:rsidR="00BB78F7" w:rsidRPr="00683F29" w:rsidRDefault="00BB78F7" w:rsidP="00BB78F7">
                            <w:pPr>
                              <w:pStyle w:val="Listeavsnit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Nam liber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tempor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cum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soluta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nobis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eleifend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option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congue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nihil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imperdiet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doming id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quod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mazim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placerat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facer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possim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assum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</w:p>
                          <w:p w14:paraId="052BB77F" w14:textId="77777777" w:rsidR="00BB78F7" w:rsidRPr="00683F29" w:rsidRDefault="00BB78F7" w:rsidP="00BB78F7">
                            <w:pPr>
                              <w:pStyle w:val="Listeavsnit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Lorem ipsum dolor sit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amet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consectetuer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adipiscing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elit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, sed diam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nonummy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nibh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euismod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tincidunt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ut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laoreet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dolore magna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aliquam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erat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volutpat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</w:p>
                          <w:p w14:paraId="792B2AFF" w14:textId="77777777" w:rsidR="00BB78F7" w:rsidRPr="00683F29" w:rsidRDefault="00BB78F7" w:rsidP="00BB78F7">
                            <w:pPr>
                              <w:pStyle w:val="Listeavsnit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Ut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wisi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enim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ad minim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Veniam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quis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nostrud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exerci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tation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ullamcorper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suscipit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lobortis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nisl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ut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aliquip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ex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ea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commodo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consequat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</w:p>
                          <w:p w14:paraId="081D6AC2" w14:textId="77777777" w:rsidR="00BB78F7" w:rsidRPr="00683F29" w:rsidRDefault="00BB78F7" w:rsidP="00BB78F7">
                            <w:pPr>
                              <w:pStyle w:val="Listeavsnit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Duis autem vel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eum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iriure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dolor in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hendrerit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in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vulputate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velit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esse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molestie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consequat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</w:p>
                          <w:p w14:paraId="6B953A2A" w14:textId="77777777" w:rsidR="00BB78F7" w:rsidRPr="00683F29" w:rsidRDefault="00BB78F7" w:rsidP="00BB78F7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56E5451B" w14:textId="77777777" w:rsidR="00BB78F7" w:rsidRPr="00683F29" w:rsidRDefault="00BB78F7" w:rsidP="00BB78F7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Lorem ipsum dolor sit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amet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consectetuer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adipiscing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elit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, sed diam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nonummy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nibh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euismod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tincidunt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ut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laoreet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dolore magna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aliquam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erat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volutpat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. Ut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wisi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enim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ad minim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veniam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quis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nostrud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exerci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tation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ullamcorper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suscipit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lobortis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nisl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ut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aliquip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 xml:space="preserve"> ex </w:t>
                            </w:r>
                            <w:proofErr w:type="spellStart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eandrerit</w:t>
                            </w:r>
                            <w:proofErr w:type="spellEnd"/>
                            <w:r w:rsidRPr="00683F2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940C9" id="Text Box 1" o:spid="_x0000_s1033" type="#_x0000_t202" style="position:absolute;margin-left:0;margin-top:71.6pt;width:411.15pt;height:403.75pt;z-index:25167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" o:allowoverlap="f" filled="f" stroked="f">
                <v:textbox inset="0,0,0,0">
                  <w:txbxContent>
                    <w:p w14:paraId="626CCA65" w14:textId="77777777" w:rsidR="00BB78F7" w:rsidRPr="00683F29" w:rsidRDefault="00BB78F7" w:rsidP="00BB78F7">
                      <w:pPr>
                        <w:rPr>
                          <w:rFonts w:asciiTheme="minorHAnsi" w:hAnsiTheme="minorHAnsi"/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683F29">
                        <w:rPr>
                          <w:rFonts w:asciiTheme="minorHAnsi" w:hAnsiTheme="minorHAnsi"/>
                          <w:b/>
                          <w:bCs/>
                          <w:sz w:val="20"/>
                          <w:szCs w:val="20"/>
                          <w:lang w:val="en-US"/>
                        </w:rPr>
                        <w:t>INSERT BODYTEXT HERE</w:t>
                      </w:r>
                    </w:p>
                    <w:p w14:paraId="029D614F" w14:textId="77777777" w:rsidR="00BB78F7" w:rsidRPr="00683F29" w:rsidRDefault="00BB78F7" w:rsidP="00BB78F7">
                      <w:pPr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</w:pPr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Lorem ipsum Dolor sit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amet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consectetuer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adipiscing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elit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, sed diam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nonummy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nibh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euismod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tincidunt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ut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laoreet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dolore magna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aliquam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erat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volutpat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. Ut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wisi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enim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ad minim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veniam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quis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nostrud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exerci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tation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ullamcorper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suscipit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lobortis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nisl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ut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aliquip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ex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ea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commodo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consequat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6AAAB44A" w14:textId="77777777" w:rsidR="00BB78F7" w:rsidRPr="00683F29" w:rsidRDefault="00BB78F7" w:rsidP="00BB78F7">
                      <w:pPr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</w:pPr>
                    </w:p>
                    <w:p w14:paraId="31D37B9D" w14:textId="77777777" w:rsidR="00BB78F7" w:rsidRPr="00683F29" w:rsidRDefault="00BB78F7" w:rsidP="00BB78F7">
                      <w:pPr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</w:pPr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Duis autem vel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eum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iriure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dolor in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hendrerit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in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vulputate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velit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esse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molestie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consequat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, vel illum dolore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eu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feugiat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nulla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facilisis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at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vero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eros et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accumsan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et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iusto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odio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dignissim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qui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blandit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praesent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luptatum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zzril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delenit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augue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duis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dolore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te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feugait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nulla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facilisi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. Lorem ipsum dolor sit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amet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consectetuer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adipiscing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elit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, sed diam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nonummy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nibh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euismod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tincidunt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ut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laoreet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dolore magna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aliquam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erat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volutpat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. Ut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wisi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enim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ad minim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veniam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quis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nostrud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exerci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tation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ullamcorper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suscipit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lobortis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nisl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ut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aliquip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ex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ea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commodo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consequat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193A02C4" w14:textId="77777777" w:rsidR="00BB78F7" w:rsidRPr="00683F29" w:rsidRDefault="00BB78F7" w:rsidP="00BB78F7">
                      <w:pPr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</w:pPr>
                    </w:p>
                    <w:p w14:paraId="6188CCAD" w14:textId="77777777" w:rsidR="00BB78F7" w:rsidRPr="00683F29" w:rsidRDefault="00BB78F7" w:rsidP="00BB78F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</w:pPr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Duis autem vel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eum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Iriure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dolor in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hendrerit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in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vulputate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velit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esse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molestie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consequat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</w:p>
                    <w:p w14:paraId="582100E2" w14:textId="77777777" w:rsidR="00BB78F7" w:rsidRPr="00683F29" w:rsidRDefault="00BB78F7" w:rsidP="00BB78F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</w:pPr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Nam liber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tempor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cum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soluta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nobis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eleifend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option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congue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nihil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imperdiet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doming id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quod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mazim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placerat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facer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possim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assum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</w:p>
                    <w:p w14:paraId="052BB77F" w14:textId="77777777" w:rsidR="00BB78F7" w:rsidRPr="00683F29" w:rsidRDefault="00BB78F7" w:rsidP="00BB78F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</w:pPr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Lorem ipsum dolor sit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amet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consectetuer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adipiscing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elit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, sed diam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nonummy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nibh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euismod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tincidunt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ut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laoreet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dolore magna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aliquam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erat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volutpat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</w:p>
                    <w:p w14:paraId="792B2AFF" w14:textId="77777777" w:rsidR="00BB78F7" w:rsidRPr="00683F29" w:rsidRDefault="00BB78F7" w:rsidP="00BB78F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</w:pPr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Ut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wisi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enim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ad minim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Veniam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quis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nostrud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exerci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tation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ullamcorper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suscipit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lobortis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nisl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ut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aliquip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ex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ea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commodo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consequat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</w:p>
                    <w:p w14:paraId="081D6AC2" w14:textId="77777777" w:rsidR="00BB78F7" w:rsidRPr="00683F29" w:rsidRDefault="00BB78F7" w:rsidP="00BB78F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</w:pPr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Duis autem vel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eum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iriure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dolor in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hendrerit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in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vulputate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velit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esse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molestie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consequat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</w:p>
                    <w:p w14:paraId="6B953A2A" w14:textId="77777777" w:rsidR="00BB78F7" w:rsidRPr="00683F29" w:rsidRDefault="00BB78F7" w:rsidP="00BB78F7">
                      <w:pPr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</w:pPr>
                    </w:p>
                    <w:p w14:paraId="56E5451B" w14:textId="77777777" w:rsidR="00BB78F7" w:rsidRPr="00683F29" w:rsidRDefault="00BB78F7" w:rsidP="00BB78F7">
                      <w:pPr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</w:pPr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Lorem ipsum dolor sit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amet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consectetuer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adipiscing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elit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, sed diam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nonummy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nibh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euismod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tincidunt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ut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laoreet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dolore magna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aliquam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erat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volutpat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. Ut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wisi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enim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ad minim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veniam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quis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nostrud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exerci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tation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ullamcorper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suscipit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lobortis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nisl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ut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aliquip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 xml:space="preserve"> ex </w:t>
                      </w:r>
                      <w:proofErr w:type="spellStart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eandrerit</w:t>
                      </w:r>
                      <w:proofErr w:type="spellEnd"/>
                      <w:r w:rsidRPr="00683F29">
                        <w:rPr>
                          <w:rFonts w:asciiTheme="minorHAnsi" w:hAnsiTheme="minorHAnsi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  <w:r w:rsidR="00D947C2" w:rsidRPr="00EE7429">
        <w:rPr>
          <w:rFonts w:cs="Arial"/>
          <w:noProof/>
          <w:szCs w:val="18"/>
          <w:lang w:val="en-US"/>
        </w:rPr>
        <mc:AlternateContent>
          <mc:Choice Requires="wps">
            <w:drawing>
              <wp:anchor distT="0" distB="0" distL="114300" distR="114300" simplePos="0" relativeHeight="251673088" behindDoc="1" locked="1" layoutInCell="1" allowOverlap="0" wp14:anchorId="4E6CC70E" wp14:editId="3E64F27A">
                <wp:simplePos x="0" y="0"/>
                <wp:positionH relativeFrom="page">
                  <wp:align>right</wp:align>
                </wp:positionH>
                <wp:positionV relativeFrom="page">
                  <wp:posOffset>8101330</wp:posOffset>
                </wp:positionV>
                <wp:extent cx="2379600" cy="21600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9600" cy="2160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3E5106" w14:textId="77777777" w:rsidR="00D947C2" w:rsidRPr="00D947C2" w:rsidRDefault="00D947C2" w:rsidP="00D947C2">
                            <w:pP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 w:rsidRPr="00D947C2"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Postboks 5504 Voiebyen </w:t>
                            </w:r>
                          </w:p>
                          <w:p w14:paraId="49B7163E" w14:textId="77777777" w:rsidR="00D947C2" w:rsidRPr="00D947C2" w:rsidRDefault="00D947C2" w:rsidP="00D947C2">
                            <w:pP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 w:rsidRPr="00D947C2"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NO-4677 Kristiansand </w:t>
                            </w:r>
                          </w:p>
                          <w:p w14:paraId="0FDD11CE" w14:textId="77777777" w:rsidR="00D947C2" w:rsidRPr="00D947C2" w:rsidRDefault="00000000" w:rsidP="00D947C2">
                            <w:pP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hyperlink r:id="rId17" w:history="1">
                              <w:r w:rsidR="00D947C2" w:rsidRPr="00D947C2">
                                <w:rPr>
                                  <w:rStyle w:val="Hyperkobling"/>
                                  <w:color w:val="FFFFFF" w:themeColor="background1"/>
                                  <w:sz w:val="15"/>
                                  <w:szCs w:val="15"/>
                                </w:rPr>
                                <w:t>www.oneco.no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180000" tIns="144000" rIns="180000" bIns="14400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CC70E" id="Text Box 14" o:spid="_x0000_s1034" type="#_x0000_t202" style="position:absolute;margin-left:136.15pt;margin-top:637.9pt;width:187.35pt;height:170.1pt;z-index:-25164339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" o:allowoverlap="f" fillcolor="#41204f [3204]" stroked="f">
                <v:textbox inset="5mm,4mm,5mm,4mm">
                  <w:txbxContent>
                    <w:p w14:paraId="383E5106" w14:textId="77777777" w:rsidR="00D947C2" w:rsidRPr="00D947C2" w:rsidRDefault="00D947C2" w:rsidP="00D947C2">
                      <w:pPr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 w:rsidRPr="00D947C2">
                        <w:rPr>
                          <w:color w:val="FFFFFF" w:themeColor="background1"/>
                          <w:sz w:val="15"/>
                          <w:szCs w:val="15"/>
                        </w:rPr>
                        <w:t xml:space="preserve">Postboks 5504 </w:t>
                      </w:r>
                      <w:proofErr w:type="spellStart"/>
                      <w:r w:rsidRPr="00D947C2">
                        <w:rPr>
                          <w:color w:val="FFFFFF" w:themeColor="background1"/>
                          <w:sz w:val="15"/>
                          <w:szCs w:val="15"/>
                        </w:rPr>
                        <w:t>Voiebyen</w:t>
                      </w:r>
                      <w:proofErr w:type="spellEnd"/>
                      <w:r w:rsidRPr="00D947C2">
                        <w:rPr>
                          <w:color w:val="FFFFFF" w:themeColor="background1"/>
                          <w:sz w:val="15"/>
                          <w:szCs w:val="15"/>
                        </w:rPr>
                        <w:t xml:space="preserve"> </w:t>
                      </w:r>
                    </w:p>
                    <w:p w14:paraId="49B7163E" w14:textId="77777777" w:rsidR="00D947C2" w:rsidRPr="00D947C2" w:rsidRDefault="00D947C2" w:rsidP="00D947C2">
                      <w:pPr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 w:rsidRPr="00D947C2">
                        <w:rPr>
                          <w:color w:val="FFFFFF" w:themeColor="background1"/>
                          <w:sz w:val="15"/>
                          <w:szCs w:val="15"/>
                        </w:rPr>
                        <w:t xml:space="preserve">NO-4677 Kristiansand </w:t>
                      </w:r>
                    </w:p>
                    <w:p w14:paraId="0FDD11CE" w14:textId="77777777" w:rsidR="00D947C2" w:rsidRPr="00D947C2" w:rsidRDefault="00000000" w:rsidP="00D947C2">
                      <w:pPr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hyperlink r:id="rId18" w:history="1">
                        <w:r w:rsidR="00D947C2" w:rsidRPr="00D947C2">
                          <w:rPr>
                            <w:rStyle w:val="Hyperlink"/>
                            <w:color w:val="FFFFFF" w:themeColor="background1"/>
                            <w:sz w:val="15"/>
                            <w:szCs w:val="15"/>
                          </w:rPr>
                          <w:t>www.oneco.no</w:t>
                        </w:r>
                      </w:hyperlink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sectPr w:rsidR="00683F29" w:rsidRPr="00683F29" w:rsidSect="003B35C1">
      <w:pgSz w:w="11900" w:h="16840"/>
      <w:pgMar w:top="1418" w:right="953" w:bottom="1134" w:left="953" w:header="68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74E94" w14:textId="77777777" w:rsidR="003B35C1" w:rsidRDefault="003B35C1" w:rsidP="00C052DA">
      <w:pPr>
        <w:spacing w:line="240" w:lineRule="auto"/>
      </w:pPr>
      <w:r>
        <w:separator/>
      </w:r>
    </w:p>
  </w:endnote>
  <w:endnote w:type="continuationSeparator" w:id="0">
    <w:p w14:paraId="551AE8B2" w14:textId="77777777" w:rsidR="003B35C1" w:rsidRDefault="003B35C1" w:rsidP="00C052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08FA2" w14:textId="1AC511D0" w:rsidR="00963164" w:rsidRDefault="00963164" w:rsidP="00C21F10">
    <w:pPr>
      <w:pStyle w:val="Bunntekst"/>
      <w:framePr w:wrap="around" w:vAnchor="text" w:hAnchor="margin" w:xAlign="right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separate"/>
    </w:r>
    <w:r w:rsidR="00B23A21">
      <w:rPr>
        <w:rStyle w:val="Sidetall"/>
        <w:noProof/>
      </w:rPr>
      <w:t>1</w:t>
    </w:r>
    <w:r>
      <w:rPr>
        <w:rStyle w:val="Sidetall"/>
      </w:rPr>
      <w:fldChar w:fldCharType="end"/>
    </w:r>
  </w:p>
  <w:p w14:paraId="4AB2F246" w14:textId="77777777" w:rsidR="00963164" w:rsidRDefault="00963164" w:rsidP="00C21F10">
    <w:pPr>
      <w:pStyle w:val="Bunn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B349D" w14:textId="77777777" w:rsidR="00963164" w:rsidRDefault="00963164" w:rsidP="00C21F10">
    <w:pPr>
      <w:pStyle w:val="Bunntekst"/>
      <w:framePr w:wrap="around" w:vAnchor="text" w:hAnchor="margin" w:xAlign="right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separate"/>
    </w:r>
    <w:r w:rsidR="00C0528B">
      <w:rPr>
        <w:rStyle w:val="Sidetall"/>
        <w:noProof/>
      </w:rPr>
      <w:t>2</w:t>
    </w:r>
    <w:r>
      <w:rPr>
        <w:rStyle w:val="Sidetall"/>
      </w:rPr>
      <w:fldChar w:fldCharType="end"/>
    </w:r>
  </w:p>
  <w:p w14:paraId="7AFE2B9F" w14:textId="77777777" w:rsidR="00963164" w:rsidRDefault="00963164" w:rsidP="00C21F10">
    <w:pPr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09BAC" w14:textId="77777777" w:rsidR="00963164" w:rsidRDefault="00963164">
    <w:pPr>
      <w:pStyle w:val="Bunntekst"/>
    </w:pPr>
    <w:r>
      <w:rPr>
        <w:noProof/>
        <w:lang w:val="en-US"/>
      </w:rPr>
      <w:drawing>
        <wp:anchor distT="0" distB="0" distL="114300" distR="114300" simplePos="0" relativeHeight="251657216" behindDoc="1" locked="1" layoutInCell="1" allowOverlap="1" wp14:anchorId="5A44751C" wp14:editId="278EE8F9">
          <wp:simplePos x="0" y="0"/>
          <wp:positionH relativeFrom="margin">
            <wp:align>right</wp:align>
          </wp:positionH>
          <wp:positionV relativeFrom="margin">
            <wp:posOffset>9072880</wp:posOffset>
          </wp:positionV>
          <wp:extent cx="1656000" cy="338400"/>
          <wp:effectExtent l="0" t="0" r="0" b="508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56000" cy="338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30D0939A" wp14:editId="295C68AE">
              <wp:simplePos x="0" y="0"/>
              <wp:positionH relativeFrom="margin">
                <wp:posOffset>635</wp:posOffset>
              </wp:positionH>
              <wp:positionV relativeFrom="page">
                <wp:posOffset>9970135</wp:posOffset>
              </wp:positionV>
              <wp:extent cx="2286000" cy="264160"/>
              <wp:effectExtent l="0" t="0" r="0" b="254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6000" cy="264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3048E5" w14:textId="53EEA919" w:rsidR="00963164" w:rsidRPr="00A967BD" w:rsidRDefault="00963164" w:rsidP="00D85A52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A967BD">
                            <w:rPr>
                              <w:sz w:val="16"/>
                              <w:szCs w:val="16"/>
                            </w:rPr>
                            <w:t>www.</w:t>
                          </w:r>
                          <w:r w:rsidR="00A967BD" w:rsidRPr="00A967BD">
                            <w:rPr>
                              <w:sz w:val="16"/>
                              <w:szCs w:val="16"/>
                            </w:rPr>
                            <w:t>oneco.no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D0939A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5" type="#_x0000_t202" style="position:absolute;margin-left:.05pt;margin-top:785.05pt;width:180pt;height:20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" filled="f" stroked="f">
              <v:textbox inset="0,0,0,0">
                <w:txbxContent>
                  <w:p w14:paraId="463048E5" w14:textId="53EEA919" w:rsidR="00963164" w:rsidRPr="00A967BD" w:rsidRDefault="00963164" w:rsidP="00D85A52">
                    <w:pPr>
                      <w:rPr>
                        <w:sz w:val="16"/>
                        <w:szCs w:val="16"/>
                      </w:rPr>
                    </w:pPr>
                    <w:r w:rsidRPr="00A967BD">
                      <w:rPr>
                        <w:sz w:val="16"/>
                        <w:szCs w:val="16"/>
                      </w:rPr>
                      <w:t>www.</w:t>
                    </w:r>
                    <w:r w:rsidR="00A967BD" w:rsidRPr="00A967BD">
                      <w:rPr>
                        <w:sz w:val="16"/>
                        <w:szCs w:val="16"/>
                      </w:rPr>
                      <w:t>oneco.no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84D1F" w14:textId="77777777" w:rsidR="003B35C1" w:rsidRDefault="003B35C1" w:rsidP="00C052DA">
      <w:pPr>
        <w:spacing w:line="240" w:lineRule="auto"/>
      </w:pPr>
      <w:r>
        <w:separator/>
      </w:r>
    </w:p>
  </w:footnote>
  <w:footnote w:type="continuationSeparator" w:id="0">
    <w:p w14:paraId="77B5B29B" w14:textId="77777777" w:rsidR="003B35C1" w:rsidRDefault="003B35C1" w:rsidP="00C052D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A2A09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0A5CAD"/>
    <w:multiLevelType w:val="hybridMultilevel"/>
    <w:tmpl w:val="0598E55A"/>
    <w:lvl w:ilvl="0" w:tplc="520851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9B75B5"/>
    <w:multiLevelType w:val="hybridMultilevel"/>
    <w:tmpl w:val="02C0C80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CA9060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E105631"/>
    <w:multiLevelType w:val="hybridMultilevel"/>
    <w:tmpl w:val="78DE62B0"/>
    <w:lvl w:ilvl="0" w:tplc="9898A688">
      <w:start w:val="1"/>
      <w:numFmt w:val="upperRoman"/>
      <w:lvlText w:val="%1."/>
      <w:lvlJc w:val="left"/>
      <w:pPr>
        <w:ind w:left="720" w:hanging="720"/>
      </w:pPr>
      <w:rPr>
        <w:rFonts w:ascii="Arial" w:hAnsi="Arial" w:hint="default"/>
        <w:b/>
        <w:bCs/>
        <w:i w:val="0"/>
        <w:iCs w:val="0"/>
        <w:caps w:val="0"/>
        <w:strike w:val="0"/>
        <w:dstrike w:val="0"/>
        <w:vanish w:val="0"/>
        <w:color w:val="519F77"/>
        <w:sz w:val="28"/>
        <w:szCs w:val="28"/>
        <w:u w:val="none"/>
        <w:vertAlign w:val="baseline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C51104"/>
    <w:multiLevelType w:val="hybridMultilevel"/>
    <w:tmpl w:val="A4E0CCCA"/>
    <w:lvl w:ilvl="0" w:tplc="BE626942">
      <w:start w:val="1"/>
      <w:numFmt w:val="decimal"/>
      <w:lvlText w:val="%1."/>
      <w:lvlJc w:val="left"/>
      <w:pPr>
        <w:ind w:left="814" w:hanging="814"/>
      </w:pPr>
      <w:rPr>
        <w:rFonts w:ascii="Arial" w:hAnsi="Arial" w:hint="default"/>
      </w:rPr>
    </w:lvl>
    <w:lvl w:ilvl="1" w:tplc="04060019" w:tentative="1">
      <w:start w:val="1"/>
      <w:numFmt w:val="lowerLetter"/>
      <w:lvlText w:val="%2."/>
      <w:lvlJc w:val="left"/>
      <w:pPr>
        <w:ind w:left="1491" w:hanging="360"/>
      </w:pPr>
    </w:lvl>
    <w:lvl w:ilvl="2" w:tplc="0406001B" w:tentative="1">
      <w:start w:val="1"/>
      <w:numFmt w:val="lowerRoman"/>
      <w:lvlText w:val="%3."/>
      <w:lvlJc w:val="right"/>
      <w:pPr>
        <w:ind w:left="2211" w:hanging="180"/>
      </w:pPr>
    </w:lvl>
    <w:lvl w:ilvl="3" w:tplc="0406000F" w:tentative="1">
      <w:start w:val="1"/>
      <w:numFmt w:val="decimal"/>
      <w:lvlText w:val="%4."/>
      <w:lvlJc w:val="left"/>
      <w:pPr>
        <w:ind w:left="2931" w:hanging="360"/>
      </w:pPr>
    </w:lvl>
    <w:lvl w:ilvl="4" w:tplc="04060019" w:tentative="1">
      <w:start w:val="1"/>
      <w:numFmt w:val="lowerLetter"/>
      <w:lvlText w:val="%5."/>
      <w:lvlJc w:val="left"/>
      <w:pPr>
        <w:ind w:left="3651" w:hanging="360"/>
      </w:pPr>
    </w:lvl>
    <w:lvl w:ilvl="5" w:tplc="0406001B" w:tentative="1">
      <w:start w:val="1"/>
      <w:numFmt w:val="lowerRoman"/>
      <w:lvlText w:val="%6."/>
      <w:lvlJc w:val="right"/>
      <w:pPr>
        <w:ind w:left="4371" w:hanging="180"/>
      </w:pPr>
    </w:lvl>
    <w:lvl w:ilvl="6" w:tplc="0406000F" w:tentative="1">
      <w:start w:val="1"/>
      <w:numFmt w:val="decimal"/>
      <w:lvlText w:val="%7."/>
      <w:lvlJc w:val="left"/>
      <w:pPr>
        <w:ind w:left="5091" w:hanging="360"/>
      </w:pPr>
    </w:lvl>
    <w:lvl w:ilvl="7" w:tplc="04060019" w:tentative="1">
      <w:start w:val="1"/>
      <w:numFmt w:val="lowerLetter"/>
      <w:lvlText w:val="%8."/>
      <w:lvlJc w:val="left"/>
      <w:pPr>
        <w:ind w:left="5811" w:hanging="360"/>
      </w:pPr>
    </w:lvl>
    <w:lvl w:ilvl="8" w:tplc="0406001B" w:tentative="1">
      <w:start w:val="1"/>
      <w:numFmt w:val="lowerRoman"/>
      <w:lvlText w:val="%9."/>
      <w:lvlJc w:val="right"/>
      <w:pPr>
        <w:ind w:left="6531" w:hanging="180"/>
      </w:pPr>
    </w:lvl>
  </w:abstractNum>
  <w:num w:numId="1" w16cid:durableId="352806458">
    <w:abstractNumId w:val="0"/>
  </w:num>
  <w:num w:numId="2" w16cid:durableId="1022054670">
    <w:abstractNumId w:val="0"/>
  </w:num>
  <w:num w:numId="3" w16cid:durableId="512259414">
    <w:abstractNumId w:val="4"/>
  </w:num>
  <w:num w:numId="4" w16cid:durableId="1937013743">
    <w:abstractNumId w:val="4"/>
  </w:num>
  <w:num w:numId="5" w16cid:durableId="453715555">
    <w:abstractNumId w:val="4"/>
  </w:num>
  <w:num w:numId="6" w16cid:durableId="872309596">
    <w:abstractNumId w:val="4"/>
  </w:num>
  <w:num w:numId="7" w16cid:durableId="953436873">
    <w:abstractNumId w:val="1"/>
  </w:num>
  <w:num w:numId="8" w16cid:durableId="2069062316">
    <w:abstractNumId w:val="4"/>
  </w:num>
  <w:num w:numId="9" w16cid:durableId="321393982">
    <w:abstractNumId w:val="4"/>
  </w:num>
  <w:num w:numId="10" w16cid:durableId="1003319844">
    <w:abstractNumId w:val="5"/>
  </w:num>
  <w:num w:numId="11" w16cid:durableId="1697539470">
    <w:abstractNumId w:val="5"/>
  </w:num>
  <w:num w:numId="12" w16cid:durableId="1469977388">
    <w:abstractNumId w:val="4"/>
  </w:num>
  <w:num w:numId="13" w16cid:durableId="931233414">
    <w:abstractNumId w:val="4"/>
  </w:num>
  <w:num w:numId="14" w16cid:durableId="1025448808">
    <w:abstractNumId w:val="3"/>
  </w:num>
  <w:num w:numId="15" w16cid:durableId="2109626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A21"/>
    <w:rsid w:val="00054245"/>
    <w:rsid w:val="0008446F"/>
    <w:rsid w:val="000C1C2A"/>
    <w:rsid w:val="000E7200"/>
    <w:rsid w:val="000F1304"/>
    <w:rsid w:val="000F1A92"/>
    <w:rsid w:val="000F1C7A"/>
    <w:rsid w:val="0011477E"/>
    <w:rsid w:val="00134802"/>
    <w:rsid w:val="00152CCB"/>
    <w:rsid w:val="00191131"/>
    <w:rsid w:val="001C05A0"/>
    <w:rsid w:val="00210BE5"/>
    <w:rsid w:val="00214CC9"/>
    <w:rsid w:val="00221D39"/>
    <w:rsid w:val="00236D1D"/>
    <w:rsid w:val="00265872"/>
    <w:rsid w:val="002C2DF7"/>
    <w:rsid w:val="002D71E9"/>
    <w:rsid w:val="002F0C30"/>
    <w:rsid w:val="00300B5C"/>
    <w:rsid w:val="0031180C"/>
    <w:rsid w:val="003361F8"/>
    <w:rsid w:val="00364A59"/>
    <w:rsid w:val="003A20D1"/>
    <w:rsid w:val="003B35C1"/>
    <w:rsid w:val="003B364D"/>
    <w:rsid w:val="003C3514"/>
    <w:rsid w:val="003C77C4"/>
    <w:rsid w:val="003E0385"/>
    <w:rsid w:val="00414D1F"/>
    <w:rsid w:val="0043446A"/>
    <w:rsid w:val="00450A97"/>
    <w:rsid w:val="00460F88"/>
    <w:rsid w:val="00484799"/>
    <w:rsid w:val="004C3215"/>
    <w:rsid w:val="004F51B8"/>
    <w:rsid w:val="0053341F"/>
    <w:rsid w:val="00566476"/>
    <w:rsid w:val="005763D4"/>
    <w:rsid w:val="005954D3"/>
    <w:rsid w:val="005B22A7"/>
    <w:rsid w:val="005B7FD4"/>
    <w:rsid w:val="005D23D0"/>
    <w:rsid w:val="005F4CCB"/>
    <w:rsid w:val="005F6D89"/>
    <w:rsid w:val="00647395"/>
    <w:rsid w:val="00683F29"/>
    <w:rsid w:val="006876B0"/>
    <w:rsid w:val="00705E86"/>
    <w:rsid w:val="0072515D"/>
    <w:rsid w:val="0073398F"/>
    <w:rsid w:val="0075034A"/>
    <w:rsid w:val="00793DD0"/>
    <w:rsid w:val="007D1B88"/>
    <w:rsid w:val="007E2B94"/>
    <w:rsid w:val="00863D4F"/>
    <w:rsid w:val="008B25B1"/>
    <w:rsid w:val="008C6935"/>
    <w:rsid w:val="00937DD3"/>
    <w:rsid w:val="00963164"/>
    <w:rsid w:val="00976413"/>
    <w:rsid w:val="009A481E"/>
    <w:rsid w:val="009E23A9"/>
    <w:rsid w:val="009F1FC6"/>
    <w:rsid w:val="00A05ED0"/>
    <w:rsid w:val="00A421EF"/>
    <w:rsid w:val="00A82918"/>
    <w:rsid w:val="00A967BD"/>
    <w:rsid w:val="00AB0301"/>
    <w:rsid w:val="00AD68E8"/>
    <w:rsid w:val="00B11414"/>
    <w:rsid w:val="00B23A21"/>
    <w:rsid w:val="00B26CD5"/>
    <w:rsid w:val="00B86714"/>
    <w:rsid w:val="00BB78F7"/>
    <w:rsid w:val="00BC32D6"/>
    <w:rsid w:val="00BE5F79"/>
    <w:rsid w:val="00C0528B"/>
    <w:rsid w:val="00C052DA"/>
    <w:rsid w:val="00C21F10"/>
    <w:rsid w:val="00C36E5E"/>
    <w:rsid w:val="00C468D9"/>
    <w:rsid w:val="00C604FC"/>
    <w:rsid w:val="00C67495"/>
    <w:rsid w:val="00C912E0"/>
    <w:rsid w:val="00CD0814"/>
    <w:rsid w:val="00CD6339"/>
    <w:rsid w:val="00CE4AE3"/>
    <w:rsid w:val="00CF4AF0"/>
    <w:rsid w:val="00D85A52"/>
    <w:rsid w:val="00D947C2"/>
    <w:rsid w:val="00DE2F4A"/>
    <w:rsid w:val="00DF2346"/>
    <w:rsid w:val="00E644FF"/>
    <w:rsid w:val="00EB5634"/>
    <w:rsid w:val="00EE7429"/>
    <w:rsid w:val="00EF70F8"/>
    <w:rsid w:val="00F03E6C"/>
    <w:rsid w:val="00F04A4D"/>
    <w:rsid w:val="00F14B14"/>
    <w:rsid w:val="00F54CD9"/>
    <w:rsid w:val="00F76640"/>
    <w:rsid w:val="00FF06C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FC01F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theme="minorHAnsi"/>
        <w:color w:val="000000" w:themeColor="text1"/>
        <w:sz w:val="22"/>
        <w:szCs w:val="22"/>
        <w:lang w:val="da-DK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 w:qFormat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4D3"/>
    <w:pPr>
      <w:tabs>
        <w:tab w:val="left" w:pos="454"/>
        <w:tab w:val="left" w:pos="680"/>
        <w:tab w:val="right" w:pos="8153"/>
      </w:tabs>
      <w:spacing w:after="0" w:line="312" w:lineRule="auto"/>
    </w:pPr>
    <w:rPr>
      <w:sz w:val="18"/>
    </w:rPr>
  </w:style>
  <w:style w:type="paragraph" w:styleId="Overskrift1">
    <w:name w:val="heading 1"/>
    <w:aliases w:val="Headline 52"/>
    <w:basedOn w:val="Normal"/>
    <w:next w:val="Normal"/>
    <w:link w:val="Overskrift1Tegn"/>
    <w:autoRedefine/>
    <w:uiPriority w:val="9"/>
    <w:qFormat/>
    <w:rsid w:val="002F0C30"/>
    <w:pPr>
      <w:keepNext/>
      <w:keepLines/>
      <w:tabs>
        <w:tab w:val="clear" w:pos="680"/>
        <w:tab w:val="clear" w:pos="8153"/>
      </w:tabs>
      <w:spacing w:before="100" w:beforeAutospacing="1" w:after="100" w:afterAutospacing="1" w:line="288" w:lineRule="auto"/>
      <w:contextualSpacing/>
      <w:outlineLvl w:val="0"/>
    </w:pPr>
    <w:rPr>
      <w:rFonts w:eastAsiaTheme="majorEastAsia" w:cs="Arial"/>
      <w:bCs/>
      <w:color w:val="FFFFFF" w:themeColor="background1"/>
      <w:sz w:val="104"/>
      <w:szCs w:val="32"/>
    </w:rPr>
  </w:style>
  <w:style w:type="paragraph" w:styleId="Overskrift2">
    <w:name w:val="heading 2"/>
    <w:aliases w:val="Subline 21"/>
    <w:basedOn w:val="Normal"/>
    <w:next w:val="Normal"/>
    <w:link w:val="Overskrift2Tegn"/>
    <w:autoRedefine/>
    <w:uiPriority w:val="9"/>
    <w:unhideWhenUsed/>
    <w:qFormat/>
    <w:rsid w:val="00A05ED0"/>
    <w:pPr>
      <w:keepNext/>
      <w:keepLines/>
      <w:tabs>
        <w:tab w:val="left" w:pos="397"/>
      </w:tabs>
      <w:outlineLvl w:val="1"/>
    </w:pPr>
    <w:rPr>
      <w:rFonts w:eastAsiaTheme="majorEastAsia" w:cstheme="majorBidi"/>
      <w:sz w:val="42"/>
      <w:szCs w:val="28"/>
    </w:rPr>
  </w:style>
  <w:style w:type="paragraph" w:styleId="Overskrift3">
    <w:name w:val="heading 3"/>
    <w:aliases w:val="Bodytext 10"/>
    <w:basedOn w:val="Normal"/>
    <w:next w:val="Normal"/>
    <w:link w:val="Overskrift3Tegn"/>
    <w:autoRedefine/>
    <w:uiPriority w:val="9"/>
    <w:unhideWhenUsed/>
    <w:qFormat/>
    <w:rsid w:val="00A05ED0"/>
    <w:pPr>
      <w:keepNext/>
      <w:keepLines/>
      <w:tabs>
        <w:tab w:val="left" w:pos="397"/>
      </w:tabs>
      <w:outlineLvl w:val="2"/>
    </w:pPr>
    <w:rPr>
      <w:rFonts w:eastAsiaTheme="majorEastAsia" w:cstheme="majorBidi"/>
      <w:szCs w:val="26"/>
    </w:rPr>
  </w:style>
  <w:style w:type="paragraph" w:styleId="Overskrift4">
    <w:name w:val="heading 4"/>
    <w:aliases w:val="Bold bodytext 10"/>
    <w:basedOn w:val="Normal"/>
    <w:next w:val="Normal"/>
    <w:link w:val="Overskrift4Tegn"/>
    <w:autoRedefine/>
    <w:uiPriority w:val="9"/>
    <w:unhideWhenUsed/>
    <w:qFormat/>
    <w:rsid w:val="00CE4AE3"/>
    <w:pPr>
      <w:keepNext/>
      <w:keepLines/>
      <w:tabs>
        <w:tab w:val="left" w:pos="397"/>
      </w:tabs>
      <w:outlineLvl w:val="3"/>
    </w:pPr>
    <w:rPr>
      <w:rFonts w:eastAsiaTheme="majorEastAsia" w:cstheme="majorBidi"/>
      <w:b/>
    </w:rPr>
  </w:style>
  <w:style w:type="paragraph" w:styleId="Overskrift5">
    <w:name w:val="heading 5"/>
    <w:aliases w:val="Subline 15"/>
    <w:basedOn w:val="Normal"/>
    <w:next w:val="Normal"/>
    <w:link w:val="Overskrift5Tegn"/>
    <w:autoRedefine/>
    <w:uiPriority w:val="9"/>
    <w:unhideWhenUsed/>
    <w:qFormat/>
    <w:rsid w:val="000F1A92"/>
    <w:pPr>
      <w:keepNext/>
      <w:keepLines/>
      <w:spacing w:before="100" w:beforeAutospacing="1" w:line="264" w:lineRule="auto"/>
      <w:outlineLvl w:val="4"/>
    </w:pPr>
    <w:rPr>
      <w:rFonts w:eastAsiaTheme="majorEastAsia" w:cstheme="majorBidi"/>
    </w:rPr>
  </w:style>
  <w:style w:type="paragraph" w:styleId="Overskrift6">
    <w:name w:val="heading 6"/>
    <w:aliases w:val="Bold subline 15"/>
    <w:basedOn w:val="Normal"/>
    <w:next w:val="Normal"/>
    <w:link w:val="Overskrift6Tegn"/>
    <w:autoRedefine/>
    <w:uiPriority w:val="9"/>
    <w:unhideWhenUsed/>
    <w:qFormat/>
    <w:rsid w:val="000F1A92"/>
    <w:pPr>
      <w:keepNext/>
      <w:keepLines/>
      <w:spacing w:line="264" w:lineRule="auto"/>
      <w:outlineLvl w:val="5"/>
    </w:pPr>
    <w:rPr>
      <w:rFonts w:eastAsiaTheme="majorEastAsia" w:cstheme="majorBidi"/>
      <w:b/>
      <w:iCs/>
      <w:sz w:val="30"/>
      <w:szCs w:val="21"/>
    </w:rPr>
  </w:style>
  <w:style w:type="paragraph" w:styleId="Overskrift7">
    <w:name w:val="heading 7"/>
    <w:aliases w:val="Tagline 7.5"/>
    <w:basedOn w:val="Normal"/>
    <w:next w:val="Normal"/>
    <w:link w:val="Overskrift7Tegn"/>
    <w:autoRedefine/>
    <w:uiPriority w:val="9"/>
    <w:unhideWhenUsed/>
    <w:qFormat/>
    <w:rsid w:val="000F1A92"/>
    <w:pPr>
      <w:keepNext/>
      <w:keepLines/>
      <w:spacing w:line="240" w:lineRule="auto"/>
      <w:outlineLvl w:val="6"/>
    </w:pPr>
    <w:rPr>
      <w:rFonts w:eastAsiaTheme="majorEastAsia" w:cstheme="majorBidi"/>
      <w:iCs/>
      <w:sz w:val="15"/>
      <w:szCs w:val="21"/>
    </w:rPr>
  </w:style>
  <w:style w:type="paragraph" w:styleId="Overskrift8">
    <w:name w:val="heading 8"/>
    <w:aliases w:val="Bold bodytext 9"/>
    <w:basedOn w:val="Normal"/>
    <w:next w:val="Normal"/>
    <w:link w:val="Overskrift8Tegn"/>
    <w:autoRedefine/>
    <w:uiPriority w:val="9"/>
    <w:unhideWhenUsed/>
    <w:qFormat/>
    <w:rsid w:val="00CE4AE3"/>
    <w:pPr>
      <w:keepNext/>
      <w:keepLines/>
      <w:spacing w:line="264" w:lineRule="auto"/>
      <w:outlineLvl w:val="7"/>
    </w:pPr>
    <w:rPr>
      <w:rFonts w:eastAsiaTheme="majorEastAsia" w:cstheme="majorBidi"/>
      <w:b/>
      <w:bCs/>
    </w:rPr>
  </w:style>
  <w:style w:type="paragraph" w:styleId="Overskrift9">
    <w:name w:val="heading 9"/>
    <w:aliases w:val="Tagline white 7.5"/>
    <w:basedOn w:val="Normal"/>
    <w:next w:val="Normal"/>
    <w:link w:val="Overskrift9Tegn"/>
    <w:autoRedefine/>
    <w:uiPriority w:val="9"/>
    <w:unhideWhenUsed/>
    <w:qFormat/>
    <w:rsid w:val="000C1C2A"/>
    <w:pPr>
      <w:keepNext/>
      <w:keepLines/>
      <w:spacing w:line="240" w:lineRule="auto"/>
      <w:outlineLvl w:val="8"/>
    </w:pPr>
    <w:rPr>
      <w:rFonts w:eastAsiaTheme="majorEastAsia" w:cstheme="majorBidi"/>
      <w:bCs/>
      <w:iCs/>
      <w:color w:val="FFFFFF" w:themeColor="background1"/>
      <w:sz w:val="15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31180C"/>
    <w:pPr>
      <w:spacing w:line="240" w:lineRule="auto"/>
    </w:pPr>
    <w:rPr>
      <w:rFonts w:ascii="Lucida Grande" w:hAnsi="Lucida Grande" w:cs="Lucida Grande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1180C"/>
    <w:rPr>
      <w:rFonts w:ascii="Lucida Grande" w:hAnsi="Lucida Grande" w:cs="Lucida Grande"/>
      <w:sz w:val="18"/>
      <w:szCs w:val="18"/>
    </w:rPr>
  </w:style>
  <w:style w:type="character" w:customStyle="1" w:styleId="Overskrift1Tegn">
    <w:name w:val="Overskrift 1 Tegn"/>
    <w:aliases w:val="Headline 52 Tegn"/>
    <w:basedOn w:val="Standardskriftforavsnitt"/>
    <w:link w:val="Overskrift1"/>
    <w:uiPriority w:val="9"/>
    <w:rsid w:val="002F0C30"/>
    <w:rPr>
      <w:rFonts w:eastAsiaTheme="majorEastAsia" w:cs="Arial"/>
      <w:bCs/>
      <w:color w:val="FFFFFF" w:themeColor="background1"/>
      <w:sz w:val="104"/>
      <w:szCs w:val="32"/>
    </w:rPr>
  </w:style>
  <w:style w:type="character" w:customStyle="1" w:styleId="Overskrift2Tegn">
    <w:name w:val="Overskrift 2 Tegn"/>
    <w:aliases w:val="Subline 21 Tegn"/>
    <w:basedOn w:val="Standardskriftforavsnitt"/>
    <w:link w:val="Overskrift2"/>
    <w:uiPriority w:val="9"/>
    <w:rsid w:val="00A05ED0"/>
    <w:rPr>
      <w:rFonts w:eastAsiaTheme="majorEastAsia" w:cstheme="majorBidi"/>
      <w:sz w:val="42"/>
      <w:szCs w:val="28"/>
    </w:rPr>
  </w:style>
  <w:style w:type="character" w:customStyle="1" w:styleId="Overskrift3Tegn">
    <w:name w:val="Overskrift 3 Tegn"/>
    <w:aliases w:val="Bodytext 10 Tegn"/>
    <w:basedOn w:val="Standardskriftforavsnitt"/>
    <w:link w:val="Overskrift3"/>
    <w:uiPriority w:val="9"/>
    <w:rsid w:val="00A05ED0"/>
    <w:rPr>
      <w:rFonts w:eastAsiaTheme="majorEastAsia" w:cstheme="majorBidi"/>
      <w:sz w:val="20"/>
      <w:szCs w:val="26"/>
    </w:rPr>
  </w:style>
  <w:style w:type="character" w:customStyle="1" w:styleId="Overskrift4Tegn">
    <w:name w:val="Overskrift 4 Tegn"/>
    <w:aliases w:val="Bold bodytext 10 Tegn"/>
    <w:basedOn w:val="Standardskriftforavsnitt"/>
    <w:link w:val="Overskrift4"/>
    <w:uiPriority w:val="9"/>
    <w:rsid w:val="00CE4AE3"/>
    <w:rPr>
      <w:rFonts w:eastAsiaTheme="majorEastAsia" w:cstheme="majorBidi"/>
      <w:b/>
      <w:sz w:val="20"/>
    </w:rPr>
  </w:style>
  <w:style w:type="character" w:customStyle="1" w:styleId="Overskrift5Tegn">
    <w:name w:val="Overskrift 5 Tegn"/>
    <w:aliases w:val="Subline 15 Tegn"/>
    <w:basedOn w:val="Standardskriftforavsnitt"/>
    <w:link w:val="Overskrift5"/>
    <w:uiPriority w:val="9"/>
    <w:rsid w:val="000F1A92"/>
    <w:rPr>
      <w:rFonts w:eastAsiaTheme="majorEastAsia" w:cstheme="majorBidi"/>
      <w:sz w:val="20"/>
    </w:rPr>
  </w:style>
  <w:style w:type="character" w:customStyle="1" w:styleId="Overskrift6Tegn">
    <w:name w:val="Overskrift 6 Tegn"/>
    <w:aliases w:val="Bold subline 15 Tegn"/>
    <w:basedOn w:val="Standardskriftforavsnitt"/>
    <w:link w:val="Overskrift6"/>
    <w:uiPriority w:val="9"/>
    <w:rsid w:val="000F1A92"/>
    <w:rPr>
      <w:rFonts w:eastAsiaTheme="majorEastAsia" w:cstheme="majorBidi"/>
      <w:b/>
      <w:iCs/>
      <w:sz w:val="30"/>
      <w:szCs w:val="21"/>
    </w:rPr>
  </w:style>
  <w:style w:type="character" w:customStyle="1" w:styleId="Overskrift7Tegn">
    <w:name w:val="Overskrift 7 Tegn"/>
    <w:aliases w:val="Tagline 7.5 Tegn"/>
    <w:basedOn w:val="Standardskriftforavsnitt"/>
    <w:link w:val="Overskrift7"/>
    <w:uiPriority w:val="9"/>
    <w:rsid w:val="000F1A92"/>
    <w:rPr>
      <w:rFonts w:eastAsiaTheme="majorEastAsia" w:cstheme="majorBidi"/>
      <w:iCs/>
      <w:sz w:val="15"/>
      <w:szCs w:val="21"/>
    </w:rPr>
  </w:style>
  <w:style w:type="character" w:customStyle="1" w:styleId="Overskrift8Tegn">
    <w:name w:val="Overskrift 8 Tegn"/>
    <w:aliases w:val="Bold bodytext 9 Tegn"/>
    <w:basedOn w:val="Standardskriftforavsnitt"/>
    <w:link w:val="Overskrift8"/>
    <w:uiPriority w:val="9"/>
    <w:rsid w:val="00CE4AE3"/>
    <w:rPr>
      <w:rFonts w:eastAsiaTheme="majorEastAsia" w:cstheme="majorBidi"/>
      <w:b/>
      <w:bCs/>
      <w:sz w:val="18"/>
    </w:rPr>
  </w:style>
  <w:style w:type="character" w:customStyle="1" w:styleId="Overskrift9Tegn">
    <w:name w:val="Overskrift 9 Tegn"/>
    <w:aliases w:val="Tagline white 7.5 Tegn"/>
    <w:basedOn w:val="Standardskriftforavsnitt"/>
    <w:link w:val="Overskrift9"/>
    <w:uiPriority w:val="9"/>
    <w:rsid w:val="000C1C2A"/>
    <w:rPr>
      <w:rFonts w:eastAsiaTheme="majorEastAsia" w:cstheme="majorBidi"/>
      <w:bCs/>
      <w:iCs/>
      <w:color w:val="FFFFFF" w:themeColor="background1"/>
      <w:sz w:val="15"/>
    </w:rPr>
  </w:style>
  <w:style w:type="paragraph" w:customStyle="1" w:styleId="Headline28">
    <w:name w:val="Headline 28"/>
    <w:basedOn w:val="Overskrift1"/>
    <w:link w:val="Headline28Char"/>
    <w:qFormat/>
    <w:rsid w:val="0011477E"/>
    <w:pPr>
      <w:spacing w:line="264" w:lineRule="auto"/>
    </w:pPr>
    <w:rPr>
      <w:color w:val="000000" w:themeColor="text1"/>
      <w:sz w:val="56"/>
    </w:rPr>
  </w:style>
  <w:style w:type="character" w:customStyle="1" w:styleId="Headline28Char">
    <w:name w:val="Headline 28 Char"/>
    <w:basedOn w:val="Overskrift1Tegn"/>
    <w:link w:val="Headline28"/>
    <w:rsid w:val="0011477E"/>
    <w:rPr>
      <w:rFonts w:eastAsiaTheme="majorEastAsia" w:cs="Arial"/>
      <w:bCs/>
      <w:color w:val="FFFFFF" w:themeColor="background1"/>
      <w:sz w:val="56"/>
      <w:szCs w:val="32"/>
    </w:rPr>
  </w:style>
  <w:style w:type="paragraph" w:styleId="Bunntekst">
    <w:name w:val="footer"/>
    <w:basedOn w:val="Normal"/>
    <w:link w:val="BunntekstTegn"/>
    <w:autoRedefine/>
    <w:uiPriority w:val="99"/>
    <w:unhideWhenUsed/>
    <w:qFormat/>
    <w:rsid w:val="005D23D0"/>
    <w:pPr>
      <w:tabs>
        <w:tab w:val="clear" w:pos="454"/>
        <w:tab w:val="clear" w:pos="680"/>
        <w:tab w:val="clear" w:pos="8153"/>
        <w:tab w:val="center" w:pos="4153"/>
        <w:tab w:val="right" w:pos="8306"/>
      </w:tabs>
      <w:spacing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5D23D0"/>
    <w:rPr>
      <w:sz w:val="18"/>
    </w:rPr>
  </w:style>
  <w:style w:type="character" w:styleId="Sidetall">
    <w:name w:val="page number"/>
    <w:basedOn w:val="Standardskriftforavsnitt"/>
    <w:uiPriority w:val="99"/>
    <w:semiHidden/>
    <w:unhideWhenUsed/>
    <w:rsid w:val="00C21F10"/>
  </w:style>
  <w:style w:type="table" w:styleId="Tabellrutenett">
    <w:name w:val="Table Grid"/>
    <w:basedOn w:val="Vanligtabell"/>
    <w:uiPriority w:val="59"/>
    <w:rsid w:val="00C36E5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line9">
    <w:name w:val="Table headline 9"/>
    <w:basedOn w:val="Normal"/>
    <w:autoRedefine/>
    <w:qFormat/>
    <w:rsid w:val="00134802"/>
    <w:pPr>
      <w:framePr w:hSpace="180" w:wrap="around" w:vAnchor="page" w:hAnchor="margin" w:y="3590"/>
      <w:jc w:val="both"/>
    </w:pPr>
    <w:rPr>
      <w:rFonts w:cs="Arial"/>
      <w:b/>
      <w:bCs/>
      <w:color w:val="6C1C6C" w:themeColor="text2"/>
      <w:sz w:val="22"/>
      <w:lang w:val="en-GB"/>
    </w:rPr>
  </w:style>
  <w:style w:type="paragraph" w:styleId="Topptekst">
    <w:name w:val="header"/>
    <w:basedOn w:val="Normal"/>
    <w:link w:val="TopptekstTegn"/>
    <w:uiPriority w:val="99"/>
    <w:unhideWhenUsed/>
    <w:rsid w:val="00D85A52"/>
    <w:pPr>
      <w:tabs>
        <w:tab w:val="clear" w:pos="454"/>
        <w:tab w:val="clear" w:pos="680"/>
        <w:tab w:val="clear" w:pos="8153"/>
        <w:tab w:val="center" w:pos="4153"/>
        <w:tab w:val="right" w:pos="8306"/>
      </w:tabs>
      <w:spacing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D85A52"/>
    <w:rPr>
      <w:sz w:val="18"/>
    </w:rPr>
  </w:style>
  <w:style w:type="paragraph" w:styleId="Listeavsnitt">
    <w:name w:val="List Paragraph"/>
    <w:basedOn w:val="Normal"/>
    <w:uiPriority w:val="34"/>
    <w:qFormat/>
    <w:rsid w:val="00B23A21"/>
    <w:pPr>
      <w:ind w:left="720"/>
      <w:contextualSpacing/>
    </w:pPr>
  </w:style>
  <w:style w:type="character" w:styleId="Hyperkobling">
    <w:name w:val="Hyperlink"/>
    <w:basedOn w:val="Standardskriftforavsnitt"/>
    <w:uiPriority w:val="99"/>
    <w:unhideWhenUsed/>
    <w:rsid w:val="00D947C2"/>
    <w:rPr>
      <w:color w:val="6C1C6C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hyperlink" Target="http://www.oneco.no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yperlink" Target="http://www.oneco.no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3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SG">
  <a:themeElements>
    <a:clrScheme name="OneCo">
      <a:dk1>
        <a:srgbClr val="000000"/>
      </a:dk1>
      <a:lt1>
        <a:srgbClr val="FFFFFF"/>
      </a:lt1>
      <a:dk2>
        <a:srgbClr val="6C1C6C"/>
      </a:dk2>
      <a:lt2>
        <a:srgbClr val="FFFCF3"/>
      </a:lt2>
      <a:accent1>
        <a:srgbClr val="41204F"/>
      </a:accent1>
      <a:accent2>
        <a:srgbClr val="006E57"/>
      </a:accent2>
      <a:accent3>
        <a:srgbClr val="169957"/>
      </a:accent3>
      <a:accent4>
        <a:srgbClr val="1861AB"/>
      </a:accent4>
      <a:accent5>
        <a:srgbClr val="33AED6"/>
      </a:accent5>
      <a:accent6>
        <a:srgbClr val="F09000"/>
      </a:accent6>
      <a:hlink>
        <a:srgbClr val="6C1C6C"/>
      </a:hlink>
      <a:folHlink>
        <a:srgbClr val="41204F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E63C9DAF407CF4B97A9045E31FCB402" ma:contentTypeVersion="4" ma:contentTypeDescription="Opprett et nytt dokument." ma:contentTypeScope="" ma:versionID="720836386220b5eeb640793bec479b3c">
  <xsd:schema xmlns:xsd="http://www.w3.org/2001/XMLSchema" xmlns:xs="http://www.w3.org/2001/XMLSchema" xmlns:p="http://schemas.microsoft.com/office/2006/metadata/properties" xmlns:ns2="5522ae6f-c07b-4c62-94c9-9dd110e1000b" xmlns:ns3="94c6d99e-36f0-42b9-b0ba-fb8bc7e3ef76" targetNamespace="http://schemas.microsoft.com/office/2006/metadata/properties" ma:root="true" ma:fieldsID="a9ddbb8f38113f31b33310da5d472261" ns2:_="" ns3:_="">
    <xsd:import namespace="5522ae6f-c07b-4c62-94c9-9dd110e1000b"/>
    <xsd:import namespace="94c6d99e-36f0-42b9-b0ba-fb8bc7e3ef7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22ae6f-c07b-4c62-94c9-9dd110e1000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-ID-verdi" ma:description="Verdien for dokument-IDen som er tilordnet elementet." ma:indexed="true" ma:internalName="_dlc_DocId" ma:readOnly="true">
      <xsd:simpleType>
        <xsd:restriction base="dms:Text"/>
      </xsd:simpleType>
    </xsd:element>
    <xsd:element name="_dlc_DocIdUrl" ma:index="9" nillable="true" ma:displayName="Dokument-ID" ma:description="Fast kobling til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c6d99e-36f0-42b9-b0ba-fb8bc7e3ef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522ae6f-c07b-4c62-94c9-9dd110e1000b">NAKTRTEPA5AH-2084633509-10</_dlc_DocId>
    <_dlc_DocIdUrl xmlns="5522ae6f-c07b-4c62-94c9-9dd110e1000b">
      <Url>https://oneco.sharepoint.com/sites/OrganizationAssets/_layouts/15/DocIdRedir.aspx?ID=NAKTRTEPA5AH-2084633509-10</Url>
      <Description>NAKTRTEPA5AH-2084633509-10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2612DC-DACD-4A1A-8E1A-D817068EED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22ae6f-c07b-4c62-94c9-9dd110e1000b"/>
    <ds:schemaRef ds:uri="94c6d99e-36f0-42b9-b0ba-fb8bc7e3ef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44159C-ABA2-401D-A150-2521E821B36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F4A8D45-C627-4849-88DC-1EAEE52EF8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DFAA9D-7057-4073-A719-8217D67A0BBC}">
  <ds:schemaRefs>
    <ds:schemaRef ds:uri="http://schemas.microsoft.com/office/2006/metadata/properties"/>
    <ds:schemaRef ds:uri="http://schemas.microsoft.com/office/infopath/2007/PartnerControls"/>
    <ds:schemaRef ds:uri="5522ae6f-c07b-4c62-94c9-9dd110e1000b"/>
  </ds:schemaRefs>
</ds:datastoreItem>
</file>

<file path=customXml/itemProps5.xml><?xml version="1.0" encoding="utf-8"?>
<ds:datastoreItem xmlns:ds="http://schemas.openxmlformats.org/officeDocument/2006/customXml" ds:itemID="{821124EE-E9E7-7C4F-95D0-E12E4A136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OneCo Informasjonsdokumentmal</Template>
  <TotalTime>0</TotalTime>
  <Pages>3</Pages>
  <Words>82</Words>
  <Characters>501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Fact Sheet Template</vt:lpstr>
    </vt:vector>
  </TitlesOfParts>
  <Company>Apelspendapel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Fact Sheet Template</dc:title>
  <dc:subject/>
  <dc:creator>Microsoft Office User</dc:creator>
  <cp:keywords/>
  <dc:description/>
  <cp:lastModifiedBy>Stian Thorsrud</cp:lastModifiedBy>
  <cp:revision>2</cp:revision>
  <dcterms:created xsi:type="dcterms:W3CDTF">2024-03-14T09:49:00Z</dcterms:created>
  <dcterms:modified xsi:type="dcterms:W3CDTF">2024-03-14T09:49:00Z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0x0101002E63C9DAF407CF4B97A9045E31FCB402</vt:lpwstr>
  </property>
  <property fmtid="{D5CDD505-2E9C-101B-9397-08002B2CF9AE}" pid="3" name="f24c48fd14ef4e78bc060c0c72504186">
    <vt:lpwstr/>
  </property>
  <property fmtid="{D5CDD505-2E9C-101B-9397-08002B2CF9AE}" pid="4" name="Document_x0020_Version">
    <vt:lpwstr/>
  </property>
  <property fmtid="{D5CDD505-2E9C-101B-9397-08002B2CF9AE}" pid="5" name="k9730221867e4a6283c22c4b07c57545">
    <vt:lpwstr/>
  </property>
  <property fmtid="{D5CDD505-2E9C-101B-9397-08002B2CF9AE}" pid="6" name="Country &amp; Region">
    <vt:lpwstr>52;#Global|7e41e63b-3acc-45ba-8085-2ad9f0d37d6a</vt:lpwstr>
  </property>
  <property fmtid="{D5CDD505-2E9C-101B-9397-08002B2CF9AE}" pid="7" name="Document Language">
    <vt:lpwstr>339;#en|a6062ab0-ab6b-4bf1-82cb-f4fbb1ba5a38</vt:lpwstr>
  </property>
  <property fmtid="{D5CDD505-2E9C-101B-9397-08002B2CF9AE}" pid="8" name="Document ID">
    <vt:lpwstr>737;#Template|2da43e6c-9a2f-476c-a381-9ffb11e8584a</vt:lpwstr>
  </property>
  <property fmtid="{D5CDD505-2E9C-101B-9397-08002B2CF9AE}" pid="9" name="Document_x0020_Verified">
    <vt:lpwstr/>
  </property>
  <property fmtid="{D5CDD505-2E9C-101B-9397-08002B2CF9AE}" pid="10" name="Org Code">
    <vt:lpwstr>774;#SGRE CD＆ST CA|e9cf45a1-d93f-4276-b0a6-643a9d6e5554</vt:lpwstr>
  </property>
  <property fmtid="{D5CDD505-2E9C-101B-9397-08002B2CF9AE}" pid="11" name="Document Version">
    <vt:lpwstr/>
  </property>
  <property fmtid="{D5CDD505-2E9C-101B-9397-08002B2CF9AE}" pid="12" name="Document Verified">
    <vt:lpwstr/>
  </property>
  <property fmtid="{D5CDD505-2E9C-101B-9397-08002B2CF9AE}" pid="13" name="CountryRegion">
    <vt:lpwstr>327;#Global|bb0c6ee4-4ac9-42e2-bd9d-2dcbece131da</vt:lpwstr>
  </property>
  <property fmtid="{D5CDD505-2E9C-101B-9397-08002B2CF9AE}" pid="14" name="gfe82f8f230843198c1df0497bc0f0f3">
    <vt:lpwstr>Global|7e41e63b-3acc-45ba-8085-2ad9f0d37d6a</vt:lpwstr>
  </property>
  <property fmtid="{D5CDD505-2E9C-101B-9397-08002B2CF9AE}" pid="15" name="_dlc_DocIdItemGuid">
    <vt:lpwstr>23034800-dc8b-4cd0-8bb2-b0ee753c4bd0</vt:lpwstr>
  </property>
</Properties>
</file>